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5050B54B" w14:textId="60A4E3CB" w:rsidR="00EC03D5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614A08">
        <w:rPr>
          <w:rFonts w:ascii="Verdana" w:hAnsi="Verdana"/>
          <w:sz w:val="20"/>
          <w:szCs w:val="20"/>
        </w:rPr>
        <w:t>13</w:t>
      </w:r>
      <w:r w:rsidR="005A2CCF">
        <w:rPr>
          <w:rFonts w:ascii="Verdana" w:hAnsi="Verdana"/>
          <w:sz w:val="20"/>
          <w:szCs w:val="20"/>
        </w:rPr>
        <w:t>-03-2025</w:t>
      </w:r>
      <w:r w:rsidR="008E0635">
        <w:rPr>
          <w:rFonts w:ascii="Verdana" w:hAnsi="Verdana"/>
          <w:sz w:val="20"/>
          <w:szCs w:val="20"/>
        </w:rPr>
        <w:t xml:space="preserve"> </w:t>
      </w:r>
    </w:p>
    <w:p w14:paraId="29455CCC" w14:textId="3F3ADD83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  </w:t>
      </w:r>
    </w:p>
    <w:p w14:paraId="6505C750" w14:textId="79B31C09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8E0635">
        <w:rPr>
          <w:rFonts w:ascii="Verdana" w:hAnsi="Verdana" w:cs="Tahoma"/>
          <w:sz w:val="20"/>
          <w:szCs w:val="20"/>
        </w:rPr>
        <w:t>5/</w:t>
      </w:r>
      <w:r w:rsidR="00614A08">
        <w:rPr>
          <w:rFonts w:ascii="Verdana" w:hAnsi="Verdana" w:cs="Tahoma"/>
          <w:sz w:val="20"/>
          <w:szCs w:val="20"/>
        </w:rPr>
        <w:t>558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6F747747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CA3034">
        <w:rPr>
          <w:rFonts w:ascii="Verdana" w:hAnsi="Verdana" w:cs="Tahoma"/>
          <w:b/>
          <w:sz w:val="20"/>
          <w:szCs w:val="20"/>
        </w:rPr>
        <w:t>140</w:t>
      </w:r>
      <w:r w:rsidR="008E0635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398EB800" w14:textId="5CA7D021" w:rsidR="00AC6A71" w:rsidRDefault="00A4338B" w:rsidP="005A2CCF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5A2CCF">
        <w:rPr>
          <w:rFonts w:ascii="Verdana" w:hAnsi="Verdana" w:cs="Tahoma"/>
          <w:sz w:val="20"/>
          <w:szCs w:val="20"/>
        </w:rPr>
        <w:t xml:space="preserve">affidamento </w:t>
      </w:r>
      <w:r w:rsidR="00614A08">
        <w:rPr>
          <w:rFonts w:ascii="Verdana" w:hAnsi="Verdana" w:cs="Tahoma"/>
          <w:sz w:val="20"/>
          <w:szCs w:val="20"/>
        </w:rPr>
        <w:t>diretto fornitura:</w:t>
      </w:r>
    </w:p>
    <w:p w14:paraId="01203A41" w14:textId="77777777" w:rsidR="00BF7C06" w:rsidRDefault="00BF7C06" w:rsidP="005A2CCF">
      <w:pPr>
        <w:jc w:val="both"/>
        <w:rPr>
          <w:rFonts w:ascii="Verdana" w:hAnsi="Verdana" w:cs="Tahoma"/>
          <w:sz w:val="20"/>
          <w:szCs w:val="20"/>
        </w:rPr>
      </w:pPr>
    </w:p>
    <w:p w14:paraId="6C03040F" w14:textId="6B82962B" w:rsidR="00614A08" w:rsidRDefault="00614A08" w:rsidP="00614A08">
      <w:pPr>
        <w:pStyle w:val="Paragrafoelenco"/>
        <w:numPr>
          <w:ilvl w:val="0"/>
          <w:numId w:val="10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1 MONITOR PER SINGOVIA- TAC DITTA SIEMENS HEALTH</w:t>
      </w:r>
      <w:r w:rsidR="009449EF">
        <w:rPr>
          <w:rFonts w:ascii="Verdana" w:hAnsi="Verdana" w:cs="Tahoma"/>
          <w:sz w:val="20"/>
          <w:szCs w:val="20"/>
        </w:rPr>
        <w:t>CARE SRL</w:t>
      </w:r>
    </w:p>
    <w:p w14:paraId="7A74FF3C" w14:textId="0CF0727E" w:rsidR="00614A08" w:rsidRDefault="00614A08" w:rsidP="00614A0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€ 2.220,00 + IVA al 22%= € 2.708,40 </w:t>
      </w:r>
    </w:p>
    <w:p w14:paraId="1985EAA7" w14:textId="4DCC862B" w:rsidR="00614A08" w:rsidRDefault="00614A08" w:rsidP="00614A08">
      <w:pPr>
        <w:pStyle w:val="Paragrafoelenco"/>
        <w:numPr>
          <w:ilvl w:val="0"/>
          <w:numId w:val="10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1 MONITOR PER POSTAZIONE SALA ECOGRAFICA DITTA MEDICAL IMAGING SRL</w:t>
      </w:r>
    </w:p>
    <w:p w14:paraId="60DD6934" w14:textId="4168C213" w:rsidR="00614A08" w:rsidRDefault="00614A08" w:rsidP="00614A0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€ 6.000,00 + iva al 22% = € 7.320,00</w:t>
      </w:r>
    </w:p>
    <w:p w14:paraId="5B4DB181" w14:textId="6A94861A" w:rsidR="00614A08" w:rsidRPr="000F6AEF" w:rsidRDefault="00614A08" w:rsidP="00614A08">
      <w:pPr>
        <w:jc w:val="both"/>
        <w:rPr>
          <w:rFonts w:ascii="Verdana" w:hAnsi="Verdana" w:cs="Tahoma"/>
          <w:b/>
          <w:bCs/>
          <w:sz w:val="20"/>
          <w:szCs w:val="20"/>
        </w:rPr>
      </w:pPr>
      <w:r w:rsidRPr="000F6AEF">
        <w:rPr>
          <w:rFonts w:ascii="Verdana" w:hAnsi="Verdana" w:cs="Tahoma"/>
          <w:b/>
          <w:bCs/>
          <w:sz w:val="20"/>
          <w:szCs w:val="20"/>
        </w:rPr>
        <w:t xml:space="preserve">TOTALE SPESA SOSTENUTA € </w:t>
      </w:r>
      <w:r w:rsidR="00BF7C06" w:rsidRPr="000F6AEF">
        <w:rPr>
          <w:rFonts w:ascii="Verdana" w:hAnsi="Verdana" w:cs="Tahoma"/>
          <w:b/>
          <w:bCs/>
          <w:sz w:val="20"/>
          <w:szCs w:val="20"/>
        </w:rPr>
        <w:t>10.028,40</w:t>
      </w:r>
    </w:p>
    <w:p w14:paraId="3AC39387" w14:textId="77777777" w:rsidR="00BF7C06" w:rsidRDefault="00BF7C06" w:rsidP="00614A08">
      <w:pPr>
        <w:jc w:val="both"/>
        <w:rPr>
          <w:rFonts w:ascii="Verdana" w:hAnsi="Verdana" w:cs="Tahoma"/>
          <w:sz w:val="20"/>
          <w:szCs w:val="20"/>
        </w:rPr>
      </w:pPr>
    </w:p>
    <w:p w14:paraId="68CCF377" w14:textId="1FF03547" w:rsidR="005A2CCF" w:rsidRDefault="00BF7C06" w:rsidP="00BF7C06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PREVISTA A BUDGET </w:t>
      </w:r>
      <w:r w:rsidR="005A2CCF">
        <w:rPr>
          <w:rFonts w:ascii="Verdana" w:hAnsi="Verdana" w:cs="Tahoma"/>
          <w:sz w:val="20"/>
          <w:szCs w:val="20"/>
        </w:rPr>
        <w:t xml:space="preserve"> 2025</w:t>
      </w:r>
    </w:p>
    <w:p w14:paraId="641D4307" w14:textId="15E2372A" w:rsidR="00F203DB" w:rsidRPr="00DA64D6" w:rsidRDefault="00F203DB" w:rsidP="00DA64D6">
      <w:pPr>
        <w:jc w:val="both"/>
        <w:rPr>
          <w:rFonts w:ascii="Verdana" w:hAnsi="Verdana" w:cs="Tahoma"/>
          <w:sz w:val="20"/>
          <w:szCs w:val="20"/>
        </w:rPr>
      </w:pPr>
    </w:p>
    <w:p w14:paraId="5FD74FBD" w14:textId="77777777" w:rsidR="00C203D2" w:rsidRPr="00830E9E" w:rsidRDefault="00982033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6A71D5C1" w:rsidR="001D4F3B" w:rsidRDefault="00A16897" w:rsidP="001D4F3B">
      <w:pPr>
        <w:jc w:val="center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questa Direzione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68EB1605" w14:textId="77777777" w:rsidR="0000386D" w:rsidRDefault="0000386D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14DB5C4E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oggetto</w:t>
      </w:r>
      <w:r w:rsidR="00C203D2">
        <w:rPr>
          <w:rFonts w:ascii="Verdana" w:hAnsi="Verdana" w:cs="Tahoma"/>
          <w:sz w:val="20"/>
          <w:szCs w:val="20"/>
        </w:rPr>
        <w:t>, come da ric</w:t>
      </w:r>
      <w:r w:rsidR="006E7533">
        <w:rPr>
          <w:rFonts w:ascii="Verdana" w:hAnsi="Verdana" w:cs="Tahoma"/>
          <w:sz w:val="20"/>
          <w:szCs w:val="20"/>
        </w:rPr>
        <w:t xml:space="preserve">hiesta d’ acquisto </w:t>
      </w:r>
      <w:r w:rsidR="00AC6A71">
        <w:rPr>
          <w:rFonts w:ascii="Verdana" w:hAnsi="Verdana" w:cs="Tahoma"/>
          <w:sz w:val="20"/>
          <w:szCs w:val="20"/>
        </w:rPr>
        <w:t>ricevuta dal</w:t>
      </w:r>
      <w:r w:rsidR="00BF7C06">
        <w:rPr>
          <w:rFonts w:ascii="Verdana" w:hAnsi="Verdana" w:cs="Tahoma"/>
          <w:sz w:val="20"/>
          <w:szCs w:val="20"/>
        </w:rPr>
        <w:t>la Dr.ssa Antonella Bacci Coordinatrice Neuroradiologia dell’Istituto</w:t>
      </w:r>
    </w:p>
    <w:p w14:paraId="19EA3FD2" w14:textId="77777777" w:rsidR="0084230A" w:rsidRDefault="0084230A" w:rsidP="006E7533">
      <w:pPr>
        <w:rPr>
          <w:rFonts w:ascii="Verdana" w:hAnsi="Verdana"/>
          <w:color w:val="000000"/>
          <w:sz w:val="18"/>
          <w:szCs w:val="18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7AF5AF78" w:rsidR="00A4338B" w:rsidRPr="0000386D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>ll</w:t>
      </w:r>
      <w:r w:rsidR="00BF7C06">
        <w:rPr>
          <w:rFonts w:ascii="Verdana" w:hAnsi="Verdana" w:cs="Tahoma"/>
          <w:sz w:val="20"/>
          <w:szCs w:val="20"/>
        </w:rPr>
        <w:t>e Ditte:</w:t>
      </w:r>
    </w:p>
    <w:p w14:paraId="53697D6B" w14:textId="77777777" w:rsidR="0000386D" w:rsidRPr="00BF7C06" w:rsidRDefault="0000386D" w:rsidP="0000386D">
      <w:pPr>
        <w:suppressAutoHyphens w:val="0"/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0BC54580" w14:textId="5EFE385C" w:rsidR="00BF7C06" w:rsidRDefault="00BF7C06" w:rsidP="00BF7C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i/>
          <w:sz w:val="20"/>
          <w:szCs w:val="20"/>
        </w:rPr>
      </w:pPr>
      <w:r>
        <w:rPr>
          <w:rFonts w:ascii="Verdana" w:hAnsi="Verdana" w:cs="Tahoma"/>
          <w:i/>
          <w:sz w:val="20"/>
          <w:szCs w:val="20"/>
        </w:rPr>
        <w:t>MEDICAL IMAGING SRL</w:t>
      </w:r>
    </w:p>
    <w:p w14:paraId="7A06D009" w14:textId="3C17EEF3" w:rsidR="00BF7C06" w:rsidRDefault="00BF7C06" w:rsidP="00BF7C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i/>
          <w:sz w:val="20"/>
          <w:szCs w:val="20"/>
        </w:rPr>
      </w:pPr>
      <w:r>
        <w:rPr>
          <w:rFonts w:ascii="Verdana" w:hAnsi="Verdana" w:cs="Tahoma"/>
          <w:i/>
          <w:sz w:val="20"/>
          <w:szCs w:val="20"/>
        </w:rPr>
        <w:t>SIEMENS HEALTH</w:t>
      </w:r>
      <w:r w:rsidR="009449EF">
        <w:rPr>
          <w:rFonts w:ascii="Verdana" w:hAnsi="Verdana" w:cs="Tahoma"/>
          <w:i/>
          <w:sz w:val="20"/>
          <w:szCs w:val="20"/>
        </w:rPr>
        <w:t>CARE</w:t>
      </w:r>
      <w:r>
        <w:rPr>
          <w:rFonts w:ascii="Verdana" w:hAnsi="Verdana" w:cs="Tahoma"/>
          <w:i/>
          <w:sz w:val="20"/>
          <w:szCs w:val="20"/>
        </w:rPr>
        <w:t xml:space="preserve"> SRL</w:t>
      </w:r>
    </w:p>
    <w:p w14:paraId="638A318B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45586576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0DC96208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1FB26B08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73524764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5C76B839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257A3C49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64D8B474" w14:textId="77777777" w:rsid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6AAB3E53" w14:textId="77777777" w:rsidR="0000386D" w:rsidRPr="0000386D" w:rsidRDefault="0000386D" w:rsidP="0000386D">
      <w:pPr>
        <w:jc w:val="both"/>
        <w:rPr>
          <w:rFonts w:ascii="Verdana" w:hAnsi="Verdana" w:cs="Tahoma"/>
          <w:i/>
          <w:sz w:val="20"/>
          <w:szCs w:val="20"/>
        </w:rPr>
      </w:pP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7ACBEDD7" w14:textId="77777777" w:rsidR="00BF7C06" w:rsidRPr="0000386D" w:rsidRDefault="00BF7C06" w:rsidP="0000386D">
      <w:pPr>
        <w:ind w:left="360"/>
        <w:rPr>
          <w:rFonts w:ascii="Verdana" w:hAnsi="Verdana" w:cs="Tahoma"/>
          <w:sz w:val="20"/>
          <w:szCs w:val="20"/>
        </w:rPr>
      </w:pPr>
    </w:p>
    <w:p w14:paraId="22F7353B" w14:textId="07E5702D" w:rsidR="006E7533" w:rsidRDefault="006E7533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si è proceduto al controllo dei requisiti</w:t>
      </w: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5375778E" w14:textId="77777777" w:rsidR="00BF7C06" w:rsidRDefault="00BF7C06" w:rsidP="004379E9">
      <w:pPr>
        <w:jc w:val="center"/>
        <w:rPr>
          <w:rFonts w:ascii="Verdana" w:hAnsi="Verdana" w:cs="Tahoma"/>
          <w:sz w:val="20"/>
          <w:szCs w:val="20"/>
        </w:rPr>
      </w:pPr>
    </w:p>
    <w:p w14:paraId="10E8EE7D" w14:textId="77777777" w:rsidR="00BF7C06" w:rsidRDefault="00BF7C06" w:rsidP="004379E9">
      <w:pPr>
        <w:jc w:val="center"/>
        <w:rPr>
          <w:rFonts w:ascii="Verdana" w:hAnsi="Verdana" w:cs="Tahoma"/>
          <w:sz w:val="20"/>
          <w:szCs w:val="20"/>
        </w:rPr>
      </w:pPr>
    </w:p>
    <w:p w14:paraId="709AC93B" w14:textId="77777777" w:rsidR="00BF7C06" w:rsidRDefault="00BF7C06" w:rsidP="004379E9">
      <w:pPr>
        <w:jc w:val="center"/>
        <w:rPr>
          <w:rFonts w:ascii="Verdana" w:hAnsi="Verdana" w:cs="Tahoma"/>
          <w:sz w:val="20"/>
          <w:szCs w:val="20"/>
        </w:rPr>
      </w:pPr>
    </w:p>
    <w:p w14:paraId="6FBEFA87" w14:textId="1B92F2C0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00386D">
        <w:rPr>
          <w:rFonts w:ascii="Verdana" w:hAnsi="Verdana" w:cs="Tahoma"/>
          <w:sz w:val="20"/>
          <w:szCs w:val="20"/>
        </w:rPr>
        <w:t>13</w:t>
      </w:r>
      <w:r w:rsidR="005A2CCF">
        <w:rPr>
          <w:rFonts w:ascii="Verdana" w:hAnsi="Verdana" w:cs="Tahoma"/>
          <w:sz w:val="20"/>
          <w:szCs w:val="20"/>
        </w:rPr>
        <w:t xml:space="preserve"> marzo</w:t>
      </w:r>
      <w:r w:rsidR="008E0635">
        <w:rPr>
          <w:rFonts w:ascii="Verdana" w:hAnsi="Verdana" w:cs="Tahoma"/>
          <w:sz w:val="20"/>
          <w:szCs w:val="20"/>
        </w:rPr>
        <w:t xml:space="preserve"> 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7DEDB091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229BA32A" w14:textId="77777777" w:rsidR="00BE20B0" w:rsidRPr="008569AD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47CF38B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3C039C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076151C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D14B075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DC257D0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AFA234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EE5DFD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A98761E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5F85A7A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3B3E4A5" w14:textId="77777777" w:rsidR="00D139DB" w:rsidRP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7575E31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DC545E2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416BEE7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CA02" w14:textId="77777777" w:rsidR="007E5FD6" w:rsidRDefault="007E5FD6">
      <w:r>
        <w:separator/>
      </w:r>
    </w:p>
  </w:endnote>
  <w:endnote w:type="continuationSeparator" w:id="0">
    <w:p w14:paraId="78A7D84C" w14:textId="77777777" w:rsidR="007E5FD6" w:rsidRDefault="007E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67EDF" w14:textId="77777777" w:rsidR="007E5FD6" w:rsidRDefault="007E5FD6">
      <w:r>
        <w:separator/>
      </w:r>
    </w:p>
  </w:footnote>
  <w:footnote w:type="continuationSeparator" w:id="0">
    <w:p w14:paraId="400C4543" w14:textId="77777777" w:rsidR="007E5FD6" w:rsidRDefault="007E5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938B0"/>
    <w:multiLevelType w:val="hybridMultilevel"/>
    <w:tmpl w:val="D3202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712A5"/>
    <w:multiLevelType w:val="hybridMultilevel"/>
    <w:tmpl w:val="CBA4DCB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0"/>
  </w:num>
  <w:num w:numId="2" w16cid:durableId="1350716086">
    <w:abstractNumId w:val="3"/>
  </w:num>
  <w:num w:numId="3" w16cid:durableId="154877351">
    <w:abstractNumId w:val="9"/>
  </w:num>
  <w:num w:numId="4" w16cid:durableId="187719338">
    <w:abstractNumId w:val="1"/>
  </w:num>
  <w:num w:numId="5" w16cid:durableId="307516839">
    <w:abstractNumId w:val="6"/>
  </w:num>
  <w:num w:numId="6" w16cid:durableId="722145637">
    <w:abstractNumId w:val="10"/>
  </w:num>
  <w:num w:numId="7" w16cid:durableId="1944679105">
    <w:abstractNumId w:val="2"/>
  </w:num>
  <w:num w:numId="8" w16cid:durableId="1153715232">
    <w:abstractNumId w:val="5"/>
  </w:num>
  <w:num w:numId="9" w16cid:durableId="1121151496">
    <w:abstractNumId w:val="8"/>
  </w:num>
  <w:num w:numId="10" w16cid:durableId="833498055">
    <w:abstractNumId w:val="4"/>
  </w:num>
  <w:num w:numId="11" w16cid:durableId="864949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386D"/>
    <w:rsid w:val="00007282"/>
    <w:rsid w:val="00021A54"/>
    <w:rsid w:val="000220C3"/>
    <w:rsid w:val="0002384A"/>
    <w:rsid w:val="00034407"/>
    <w:rsid w:val="0004188E"/>
    <w:rsid w:val="000622B8"/>
    <w:rsid w:val="0006390F"/>
    <w:rsid w:val="00076CF1"/>
    <w:rsid w:val="00080A5A"/>
    <w:rsid w:val="00086648"/>
    <w:rsid w:val="000868F3"/>
    <w:rsid w:val="00092558"/>
    <w:rsid w:val="0009312E"/>
    <w:rsid w:val="00097591"/>
    <w:rsid w:val="000A351C"/>
    <w:rsid w:val="000A6C73"/>
    <w:rsid w:val="000B0C0D"/>
    <w:rsid w:val="000B3A80"/>
    <w:rsid w:val="000C2848"/>
    <w:rsid w:val="000C3BAB"/>
    <w:rsid w:val="000C612A"/>
    <w:rsid w:val="000D651C"/>
    <w:rsid w:val="000D6E5B"/>
    <w:rsid w:val="000F2FCC"/>
    <w:rsid w:val="000F6AEF"/>
    <w:rsid w:val="001172C7"/>
    <w:rsid w:val="00131030"/>
    <w:rsid w:val="00135C5A"/>
    <w:rsid w:val="00136B96"/>
    <w:rsid w:val="00142D36"/>
    <w:rsid w:val="00163E3D"/>
    <w:rsid w:val="00177C07"/>
    <w:rsid w:val="00181C4A"/>
    <w:rsid w:val="00182E50"/>
    <w:rsid w:val="001B4F73"/>
    <w:rsid w:val="001C44B3"/>
    <w:rsid w:val="001D3BA8"/>
    <w:rsid w:val="001D4F3B"/>
    <w:rsid w:val="001E1B1C"/>
    <w:rsid w:val="001E40A9"/>
    <w:rsid w:val="001E6A49"/>
    <w:rsid w:val="001E6EC0"/>
    <w:rsid w:val="001E76E2"/>
    <w:rsid w:val="00200E64"/>
    <w:rsid w:val="002048C1"/>
    <w:rsid w:val="002065C9"/>
    <w:rsid w:val="002118C1"/>
    <w:rsid w:val="00222E04"/>
    <w:rsid w:val="0022508E"/>
    <w:rsid w:val="00227F79"/>
    <w:rsid w:val="00237B26"/>
    <w:rsid w:val="00241622"/>
    <w:rsid w:val="00245DE3"/>
    <w:rsid w:val="00246231"/>
    <w:rsid w:val="00295B3D"/>
    <w:rsid w:val="00296809"/>
    <w:rsid w:val="002A0C9E"/>
    <w:rsid w:val="002A5880"/>
    <w:rsid w:val="002A5D1E"/>
    <w:rsid w:val="002A6371"/>
    <w:rsid w:val="002A6928"/>
    <w:rsid w:val="002B0284"/>
    <w:rsid w:val="002B72F6"/>
    <w:rsid w:val="002C3837"/>
    <w:rsid w:val="002E285B"/>
    <w:rsid w:val="002E458F"/>
    <w:rsid w:val="002E6C8B"/>
    <w:rsid w:val="002F1556"/>
    <w:rsid w:val="002F65EE"/>
    <w:rsid w:val="002F6BE2"/>
    <w:rsid w:val="002F7150"/>
    <w:rsid w:val="00300E3F"/>
    <w:rsid w:val="00306467"/>
    <w:rsid w:val="00310246"/>
    <w:rsid w:val="003104D6"/>
    <w:rsid w:val="00314107"/>
    <w:rsid w:val="00316EDD"/>
    <w:rsid w:val="00316F23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43E1"/>
    <w:rsid w:val="0039715A"/>
    <w:rsid w:val="003A138F"/>
    <w:rsid w:val="003A2254"/>
    <w:rsid w:val="003B21B2"/>
    <w:rsid w:val="003B6D06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33280"/>
    <w:rsid w:val="00435168"/>
    <w:rsid w:val="004363F6"/>
    <w:rsid w:val="004379E9"/>
    <w:rsid w:val="00444CC6"/>
    <w:rsid w:val="00450AF4"/>
    <w:rsid w:val="004547B7"/>
    <w:rsid w:val="004551CC"/>
    <w:rsid w:val="0046444C"/>
    <w:rsid w:val="004668E8"/>
    <w:rsid w:val="00473648"/>
    <w:rsid w:val="004750C7"/>
    <w:rsid w:val="004805F5"/>
    <w:rsid w:val="00485626"/>
    <w:rsid w:val="00492916"/>
    <w:rsid w:val="004A35DD"/>
    <w:rsid w:val="004B11C1"/>
    <w:rsid w:val="004B1A82"/>
    <w:rsid w:val="004C60B1"/>
    <w:rsid w:val="004D3C1C"/>
    <w:rsid w:val="004D6154"/>
    <w:rsid w:val="004D7328"/>
    <w:rsid w:val="004E7909"/>
    <w:rsid w:val="004F1868"/>
    <w:rsid w:val="00507B0B"/>
    <w:rsid w:val="00512752"/>
    <w:rsid w:val="00524536"/>
    <w:rsid w:val="00524A9B"/>
    <w:rsid w:val="00533F22"/>
    <w:rsid w:val="005402A1"/>
    <w:rsid w:val="00560F32"/>
    <w:rsid w:val="0057024B"/>
    <w:rsid w:val="00572445"/>
    <w:rsid w:val="00573F60"/>
    <w:rsid w:val="00577384"/>
    <w:rsid w:val="00581017"/>
    <w:rsid w:val="00585B63"/>
    <w:rsid w:val="005A2CCF"/>
    <w:rsid w:val="005A3B18"/>
    <w:rsid w:val="005C3268"/>
    <w:rsid w:val="005D40E9"/>
    <w:rsid w:val="005E1EB7"/>
    <w:rsid w:val="006122FA"/>
    <w:rsid w:val="00614A08"/>
    <w:rsid w:val="006156C0"/>
    <w:rsid w:val="00617224"/>
    <w:rsid w:val="00624DC1"/>
    <w:rsid w:val="006430DA"/>
    <w:rsid w:val="00644177"/>
    <w:rsid w:val="00645F51"/>
    <w:rsid w:val="006612B4"/>
    <w:rsid w:val="00666913"/>
    <w:rsid w:val="00673E6C"/>
    <w:rsid w:val="00674D74"/>
    <w:rsid w:val="00675FC3"/>
    <w:rsid w:val="006861AB"/>
    <w:rsid w:val="00691CD7"/>
    <w:rsid w:val="00694173"/>
    <w:rsid w:val="006B01D2"/>
    <w:rsid w:val="006B4344"/>
    <w:rsid w:val="006C0A74"/>
    <w:rsid w:val="006C25A8"/>
    <w:rsid w:val="006C681D"/>
    <w:rsid w:val="006E13E7"/>
    <w:rsid w:val="006E7533"/>
    <w:rsid w:val="006E76C5"/>
    <w:rsid w:val="006F3E1F"/>
    <w:rsid w:val="006F45D0"/>
    <w:rsid w:val="006F4BAC"/>
    <w:rsid w:val="006F738A"/>
    <w:rsid w:val="00700B6F"/>
    <w:rsid w:val="0071200B"/>
    <w:rsid w:val="00714495"/>
    <w:rsid w:val="00723F36"/>
    <w:rsid w:val="00724861"/>
    <w:rsid w:val="0072746F"/>
    <w:rsid w:val="00734BEF"/>
    <w:rsid w:val="00735EBC"/>
    <w:rsid w:val="00742FB3"/>
    <w:rsid w:val="007461BD"/>
    <w:rsid w:val="00747346"/>
    <w:rsid w:val="007613A6"/>
    <w:rsid w:val="00776A21"/>
    <w:rsid w:val="007A7C77"/>
    <w:rsid w:val="007B05A2"/>
    <w:rsid w:val="007B0BBE"/>
    <w:rsid w:val="007B136D"/>
    <w:rsid w:val="007B2487"/>
    <w:rsid w:val="007C0ABA"/>
    <w:rsid w:val="007D2291"/>
    <w:rsid w:val="007E1B44"/>
    <w:rsid w:val="007E5FD6"/>
    <w:rsid w:val="007F1648"/>
    <w:rsid w:val="007F5567"/>
    <w:rsid w:val="008025F2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81C"/>
    <w:rsid w:val="00867A23"/>
    <w:rsid w:val="00874D5E"/>
    <w:rsid w:val="008806DF"/>
    <w:rsid w:val="00886695"/>
    <w:rsid w:val="00887F84"/>
    <w:rsid w:val="008A42E4"/>
    <w:rsid w:val="008B01FD"/>
    <w:rsid w:val="008B0A8A"/>
    <w:rsid w:val="008B1AB3"/>
    <w:rsid w:val="008B334D"/>
    <w:rsid w:val="008B3604"/>
    <w:rsid w:val="008B62AC"/>
    <w:rsid w:val="008D0823"/>
    <w:rsid w:val="008E0635"/>
    <w:rsid w:val="008E49EB"/>
    <w:rsid w:val="008E5840"/>
    <w:rsid w:val="00907F21"/>
    <w:rsid w:val="0091130C"/>
    <w:rsid w:val="009142F5"/>
    <w:rsid w:val="00921051"/>
    <w:rsid w:val="00921079"/>
    <w:rsid w:val="0092242C"/>
    <w:rsid w:val="0092792D"/>
    <w:rsid w:val="009449EF"/>
    <w:rsid w:val="00945B89"/>
    <w:rsid w:val="00953219"/>
    <w:rsid w:val="0095755E"/>
    <w:rsid w:val="0096067A"/>
    <w:rsid w:val="00965361"/>
    <w:rsid w:val="00980BAF"/>
    <w:rsid w:val="00982033"/>
    <w:rsid w:val="00983E0B"/>
    <w:rsid w:val="00991109"/>
    <w:rsid w:val="009A74A3"/>
    <w:rsid w:val="009B61CB"/>
    <w:rsid w:val="009C3CEE"/>
    <w:rsid w:val="009C7F87"/>
    <w:rsid w:val="009D6866"/>
    <w:rsid w:val="009E1956"/>
    <w:rsid w:val="009E2AEB"/>
    <w:rsid w:val="009E4547"/>
    <w:rsid w:val="009E58AC"/>
    <w:rsid w:val="009E60B5"/>
    <w:rsid w:val="009F17F1"/>
    <w:rsid w:val="009F5E3E"/>
    <w:rsid w:val="00A00C4E"/>
    <w:rsid w:val="00A051C3"/>
    <w:rsid w:val="00A116E8"/>
    <w:rsid w:val="00A16897"/>
    <w:rsid w:val="00A240F2"/>
    <w:rsid w:val="00A247A9"/>
    <w:rsid w:val="00A338C0"/>
    <w:rsid w:val="00A34691"/>
    <w:rsid w:val="00A41F06"/>
    <w:rsid w:val="00A4338B"/>
    <w:rsid w:val="00A53231"/>
    <w:rsid w:val="00A54ECE"/>
    <w:rsid w:val="00A578B9"/>
    <w:rsid w:val="00A642BC"/>
    <w:rsid w:val="00A719F5"/>
    <w:rsid w:val="00A74553"/>
    <w:rsid w:val="00A830C8"/>
    <w:rsid w:val="00A9542C"/>
    <w:rsid w:val="00AA5900"/>
    <w:rsid w:val="00AA7AA4"/>
    <w:rsid w:val="00AB0036"/>
    <w:rsid w:val="00AB3726"/>
    <w:rsid w:val="00AB396C"/>
    <w:rsid w:val="00AB5E65"/>
    <w:rsid w:val="00AB66DC"/>
    <w:rsid w:val="00AC6A71"/>
    <w:rsid w:val="00AE5F72"/>
    <w:rsid w:val="00AF5A54"/>
    <w:rsid w:val="00B01DC2"/>
    <w:rsid w:val="00B10394"/>
    <w:rsid w:val="00B10C41"/>
    <w:rsid w:val="00B10E2D"/>
    <w:rsid w:val="00B114E2"/>
    <w:rsid w:val="00B1189C"/>
    <w:rsid w:val="00B11DE1"/>
    <w:rsid w:val="00B21826"/>
    <w:rsid w:val="00B261AD"/>
    <w:rsid w:val="00B3421F"/>
    <w:rsid w:val="00B457DA"/>
    <w:rsid w:val="00B53688"/>
    <w:rsid w:val="00B76728"/>
    <w:rsid w:val="00B827C1"/>
    <w:rsid w:val="00B95C0C"/>
    <w:rsid w:val="00B97027"/>
    <w:rsid w:val="00BB1BA0"/>
    <w:rsid w:val="00BB5D9C"/>
    <w:rsid w:val="00BC340F"/>
    <w:rsid w:val="00BC6C21"/>
    <w:rsid w:val="00BD2440"/>
    <w:rsid w:val="00BD34DA"/>
    <w:rsid w:val="00BE0DA9"/>
    <w:rsid w:val="00BE20B0"/>
    <w:rsid w:val="00BE54C3"/>
    <w:rsid w:val="00BF4E99"/>
    <w:rsid w:val="00BF7C06"/>
    <w:rsid w:val="00C0208C"/>
    <w:rsid w:val="00C203D2"/>
    <w:rsid w:val="00C21544"/>
    <w:rsid w:val="00C26B52"/>
    <w:rsid w:val="00C30CFE"/>
    <w:rsid w:val="00C33EEA"/>
    <w:rsid w:val="00C33FF1"/>
    <w:rsid w:val="00C3400B"/>
    <w:rsid w:val="00C37515"/>
    <w:rsid w:val="00C81617"/>
    <w:rsid w:val="00C911AF"/>
    <w:rsid w:val="00C94833"/>
    <w:rsid w:val="00CA15B7"/>
    <w:rsid w:val="00CA3034"/>
    <w:rsid w:val="00CC2F75"/>
    <w:rsid w:val="00CC5110"/>
    <w:rsid w:val="00CD3F11"/>
    <w:rsid w:val="00CE2137"/>
    <w:rsid w:val="00CE38B5"/>
    <w:rsid w:val="00CE53EC"/>
    <w:rsid w:val="00CF0939"/>
    <w:rsid w:val="00D02619"/>
    <w:rsid w:val="00D139DB"/>
    <w:rsid w:val="00D21F0B"/>
    <w:rsid w:val="00D22A4C"/>
    <w:rsid w:val="00D40631"/>
    <w:rsid w:val="00D433A2"/>
    <w:rsid w:val="00D44E1B"/>
    <w:rsid w:val="00D451A7"/>
    <w:rsid w:val="00D47516"/>
    <w:rsid w:val="00D56CB4"/>
    <w:rsid w:val="00D61323"/>
    <w:rsid w:val="00D7220A"/>
    <w:rsid w:val="00D80697"/>
    <w:rsid w:val="00D82100"/>
    <w:rsid w:val="00D86124"/>
    <w:rsid w:val="00D8630E"/>
    <w:rsid w:val="00DA2149"/>
    <w:rsid w:val="00DA64D6"/>
    <w:rsid w:val="00DB57A4"/>
    <w:rsid w:val="00DC2659"/>
    <w:rsid w:val="00DC3011"/>
    <w:rsid w:val="00DC57F7"/>
    <w:rsid w:val="00DE3D0F"/>
    <w:rsid w:val="00DE725D"/>
    <w:rsid w:val="00DF7BC9"/>
    <w:rsid w:val="00E31304"/>
    <w:rsid w:val="00E41623"/>
    <w:rsid w:val="00E43639"/>
    <w:rsid w:val="00E43CAC"/>
    <w:rsid w:val="00E44D0A"/>
    <w:rsid w:val="00E47C19"/>
    <w:rsid w:val="00E53965"/>
    <w:rsid w:val="00E6303C"/>
    <w:rsid w:val="00E64FE3"/>
    <w:rsid w:val="00E7036B"/>
    <w:rsid w:val="00E804C5"/>
    <w:rsid w:val="00E87658"/>
    <w:rsid w:val="00E91E9D"/>
    <w:rsid w:val="00E9322D"/>
    <w:rsid w:val="00E94A2A"/>
    <w:rsid w:val="00EA79CA"/>
    <w:rsid w:val="00EB24A7"/>
    <w:rsid w:val="00EB2BA1"/>
    <w:rsid w:val="00EC03D5"/>
    <w:rsid w:val="00EC1483"/>
    <w:rsid w:val="00EF2609"/>
    <w:rsid w:val="00EF6F65"/>
    <w:rsid w:val="00F01557"/>
    <w:rsid w:val="00F0371C"/>
    <w:rsid w:val="00F04DDA"/>
    <w:rsid w:val="00F203DB"/>
    <w:rsid w:val="00F33DFD"/>
    <w:rsid w:val="00F40ACB"/>
    <w:rsid w:val="00F41E1A"/>
    <w:rsid w:val="00F42F0A"/>
    <w:rsid w:val="00F447D8"/>
    <w:rsid w:val="00F46CBC"/>
    <w:rsid w:val="00F53905"/>
    <w:rsid w:val="00F564CA"/>
    <w:rsid w:val="00F601C8"/>
    <w:rsid w:val="00F65593"/>
    <w:rsid w:val="00F83D3A"/>
    <w:rsid w:val="00F8459C"/>
    <w:rsid w:val="00F85F44"/>
    <w:rsid w:val="00F87911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135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silvia.mari</dc:creator>
  <cp:lastModifiedBy>Mari Silvia</cp:lastModifiedBy>
  <cp:revision>5</cp:revision>
  <cp:lastPrinted>2025-03-13T10:19:00Z</cp:lastPrinted>
  <dcterms:created xsi:type="dcterms:W3CDTF">2025-03-13T09:18:00Z</dcterms:created>
  <dcterms:modified xsi:type="dcterms:W3CDTF">2025-03-13T11:55:00Z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