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237BE66C" w14:textId="602BB023" w:rsidR="00990E52" w:rsidRDefault="001C44B3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D20006">
        <w:rPr>
          <w:rFonts w:ascii="Verdana" w:hAnsi="Verdana"/>
          <w:sz w:val="20"/>
          <w:szCs w:val="20"/>
        </w:rPr>
        <w:t>06</w:t>
      </w:r>
      <w:r w:rsidR="00672A9A">
        <w:rPr>
          <w:rFonts w:ascii="Verdana" w:hAnsi="Verdana"/>
          <w:sz w:val="20"/>
          <w:szCs w:val="20"/>
        </w:rPr>
        <w:t>/0</w:t>
      </w:r>
      <w:r w:rsidR="00D20006">
        <w:rPr>
          <w:rFonts w:ascii="Verdana" w:hAnsi="Verdana"/>
          <w:sz w:val="20"/>
          <w:szCs w:val="20"/>
        </w:rPr>
        <w:t>6</w:t>
      </w:r>
      <w:r w:rsidR="00672A9A">
        <w:rPr>
          <w:rFonts w:ascii="Verdana" w:hAnsi="Verdana"/>
          <w:sz w:val="20"/>
          <w:szCs w:val="20"/>
        </w:rPr>
        <w:t>/</w:t>
      </w:r>
      <w:r w:rsidR="000E164A">
        <w:rPr>
          <w:rFonts w:ascii="Verdana" w:hAnsi="Verdana"/>
          <w:sz w:val="20"/>
          <w:szCs w:val="20"/>
        </w:rPr>
        <w:t xml:space="preserve"> </w:t>
      </w:r>
      <w:r w:rsidR="000A66F6">
        <w:rPr>
          <w:rFonts w:ascii="Verdana" w:hAnsi="Verdana"/>
          <w:sz w:val="20"/>
          <w:szCs w:val="20"/>
        </w:rPr>
        <w:t>202</w:t>
      </w:r>
      <w:r w:rsidR="003B5B4F">
        <w:rPr>
          <w:rFonts w:ascii="Verdana" w:hAnsi="Verdana"/>
          <w:sz w:val="20"/>
          <w:szCs w:val="20"/>
        </w:rPr>
        <w:t>5</w:t>
      </w:r>
      <w:r w:rsidR="00B97027" w:rsidRPr="00BD2440">
        <w:rPr>
          <w:rFonts w:ascii="Verdana" w:hAnsi="Verdana"/>
          <w:sz w:val="20"/>
          <w:szCs w:val="20"/>
        </w:rPr>
        <w:t xml:space="preserve">  </w:t>
      </w:r>
    </w:p>
    <w:p w14:paraId="29455CCC" w14:textId="160D9E3A" w:rsidR="00B97027" w:rsidRPr="00BD2440" w:rsidRDefault="00B97027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             </w:t>
      </w:r>
    </w:p>
    <w:p w14:paraId="6505C750" w14:textId="05313EA8" w:rsidR="001C44B3" w:rsidRDefault="00F42F0A" w:rsidP="008B01FD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</w:t>
      </w:r>
      <w:r w:rsidR="00CC7BCE">
        <w:rPr>
          <w:rFonts w:ascii="Verdana" w:hAnsi="Verdana" w:cs="Tahoma"/>
          <w:sz w:val="20"/>
          <w:szCs w:val="20"/>
        </w:rPr>
        <w:t>02</w:t>
      </w:r>
      <w:r w:rsidR="003B5B4F">
        <w:rPr>
          <w:rFonts w:ascii="Verdana" w:hAnsi="Verdana" w:cs="Tahoma"/>
          <w:sz w:val="20"/>
          <w:szCs w:val="20"/>
        </w:rPr>
        <w:t>5</w:t>
      </w:r>
      <w:r w:rsidR="000A66F6">
        <w:rPr>
          <w:rFonts w:ascii="Verdana" w:hAnsi="Verdana" w:cs="Tahoma"/>
          <w:sz w:val="20"/>
          <w:szCs w:val="20"/>
        </w:rPr>
        <w:t>/</w:t>
      </w:r>
      <w:r w:rsidR="003A2714">
        <w:rPr>
          <w:rFonts w:ascii="Verdana" w:hAnsi="Verdana" w:cs="Tahoma"/>
          <w:sz w:val="20"/>
          <w:szCs w:val="20"/>
        </w:rPr>
        <w:t>1178</w:t>
      </w:r>
    </w:p>
    <w:p w14:paraId="29BC33A9" w14:textId="77777777" w:rsidR="00C203D2" w:rsidRPr="000C3BAB" w:rsidRDefault="00C203D2" w:rsidP="008B01FD">
      <w:pPr>
        <w:rPr>
          <w:rFonts w:ascii="Verdana" w:hAnsi="Verdana" w:cs="Tahoma"/>
          <w:sz w:val="20"/>
          <w:szCs w:val="20"/>
        </w:rPr>
      </w:pPr>
    </w:p>
    <w:p w14:paraId="3416ADF1" w14:textId="53B9B29F" w:rsidR="00A4338B" w:rsidRPr="00BD2440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4C4949">
        <w:rPr>
          <w:rFonts w:ascii="Verdana" w:hAnsi="Verdana" w:cs="Tahoma"/>
          <w:b/>
          <w:sz w:val="20"/>
          <w:szCs w:val="20"/>
        </w:rPr>
        <w:t>5.000,00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08B7186D" w14:textId="7BAAD663" w:rsidR="00444E8A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>affidamento diretto fornitur</w:t>
      </w:r>
      <w:r w:rsidR="00444E8A">
        <w:rPr>
          <w:rFonts w:ascii="Verdana" w:hAnsi="Verdana" w:cs="Tahoma"/>
          <w:sz w:val="20"/>
          <w:szCs w:val="20"/>
        </w:rPr>
        <w:t xml:space="preserve">a </w:t>
      </w:r>
      <w:r w:rsidR="00D20006">
        <w:rPr>
          <w:rFonts w:ascii="Verdana" w:hAnsi="Verdana" w:cs="Tahoma"/>
          <w:sz w:val="20"/>
          <w:szCs w:val="20"/>
        </w:rPr>
        <w:t>dispositivi/materiale sanitario:</w:t>
      </w:r>
    </w:p>
    <w:p w14:paraId="75DBB8B4" w14:textId="77777777" w:rsidR="007D1295" w:rsidRDefault="007D1295" w:rsidP="00406AC3">
      <w:pPr>
        <w:jc w:val="both"/>
        <w:rPr>
          <w:rFonts w:ascii="Verdana" w:hAnsi="Verdana" w:cs="Tahoma"/>
          <w:sz w:val="20"/>
          <w:szCs w:val="20"/>
        </w:rPr>
      </w:pPr>
    </w:p>
    <w:p w14:paraId="7AD752FC" w14:textId="1B5C2A2D" w:rsidR="00D20006" w:rsidRDefault="00D20006" w:rsidP="00D20006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N° 1 ZAINO EMERGENZA PER TRASPORTO FARMACI</w:t>
      </w:r>
    </w:p>
    <w:p w14:paraId="305E9774" w14:textId="2105124A" w:rsidR="00D20006" w:rsidRDefault="00D20006" w:rsidP="00D20006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N° 5 ASTA FLEBO ALLUMINIO</w:t>
      </w:r>
    </w:p>
    <w:p w14:paraId="13F49F9D" w14:textId="5CE9B19A" w:rsidR="00D20006" w:rsidRDefault="00D20006" w:rsidP="00D20006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N° STETOFONENDO INOX TUBO BLU</w:t>
      </w:r>
    </w:p>
    <w:p w14:paraId="596641F8" w14:textId="5C8DCE17" w:rsidR="00D20006" w:rsidRDefault="00D20006" w:rsidP="00D20006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N° 1 SGABELLO SU RUOTE</w:t>
      </w:r>
    </w:p>
    <w:p w14:paraId="6C6981AB" w14:textId="6148B1FD" w:rsidR="00D20006" w:rsidRDefault="00D20006" w:rsidP="00D20006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N° PULSIOSSIMETRO PORTATILE CON CUSTODIA</w:t>
      </w:r>
    </w:p>
    <w:p w14:paraId="248B220C" w14:textId="0EA82484" w:rsidR="00D20006" w:rsidRDefault="00D20006" w:rsidP="00D20006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N° 2 SATURIMETRO DA DITO</w:t>
      </w:r>
    </w:p>
    <w:p w14:paraId="4ADAE894" w14:textId="0374EC65" w:rsidR="00D20006" w:rsidRDefault="00D20006" w:rsidP="00D20006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N° 14 SFIGMOMANOMETRI DIGITALI </w:t>
      </w:r>
    </w:p>
    <w:p w14:paraId="2FFDCFD3" w14:textId="42567452" w:rsidR="00D20006" w:rsidRDefault="00D20006" w:rsidP="00D20006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N° 5 BRACCIALI EXTRA LARGE PER SFIGMO DIGITALI</w:t>
      </w:r>
    </w:p>
    <w:p w14:paraId="21AAB7EF" w14:textId="71F368B3" w:rsidR="00D20006" w:rsidRDefault="00D20006" w:rsidP="00D20006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N° 32 BRACCIALI STANDARD PER SFIGMO </w:t>
      </w:r>
    </w:p>
    <w:p w14:paraId="22E1397E" w14:textId="51AB3CE8" w:rsidR="00D20006" w:rsidRDefault="00D20006" w:rsidP="00D20006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N° 8 SFIGMO ANEROIDE</w:t>
      </w:r>
      <w:r w:rsidR="007D1295">
        <w:rPr>
          <w:rFonts w:ascii="Verdana" w:hAnsi="Verdana" w:cs="Tahoma"/>
          <w:sz w:val="20"/>
          <w:szCs w:val="20"/>
        </w:rPr>
        <w:t xml:space="preserve"> PALMARE CASSA ANTIURTO </w:t>
      </w:r>
    </w:p>
    <w:p w14:paraId="5CC94AD6" w14:textId="331922B6" w:rsidR="007D1295" w:rsidRPr="00D20006" w:rsidRDefault="007D1295" w:rsidP="00D20006">
      <w:pPr>
        <w:pStyle w:val="Paragrafoelenco"/>
        <w:numPr>
          <w:ilvl w:val="0"/>
          <w:numId w:val="11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N° IMBRACATURA MOPEDIA TESSUTO C/POGGIATESTA</w:t>
      </w:r>
    </w:p>
    <w:p w14:paraId="0A5768C0" w14:textId="7D756FCE" w:rsidR="00EE219F" w:rsidRDefault="00EE219F" w:rsidP="00406AC3">
      <w:pPr>
        <w:jc w:val="both"/>
        <w:rPr>
          <w:rFonts w:ascii="Verdana" w:hAnsi="Verdana" w:cs="Tahoma"/>
          <w:sz w:val="20"/>
          <w:szCs w:val="20"/>
        </w:rPr>
      </w:pPr>
    </w:p>
    <w:p w14:paraId="5351D9BD" w14:textId="77777777" w:rsidR="00EE219F" w:rsidRDefault="00EE219F" w:rsidP="00406AC3">
      <w:pPr>
        <w:jc w:val="both"/>
        <w:rPr>
          <w:rFonts w:ascii="Verdana" w:hAnsi="Verdana" w:cs="Tahoma"/>
          <w:sz w:val="20"/>
          <w:szCs w:val="20"/>
        </w:rPr>
      </w:pPr>
    </w:p>
    <w:p w14:paraId="5C946B6A" w14:textId="26D58E08" w:rsidR="000E164A" w:rsidRDefault="000E164A" w:rsidP="00406AC3">
      <w:pPr>
        <w:jc w:val="both"/>
        <w:rPr>
          <w:rFonts w:ascii="Verdana" w:hAnsi="Verdana" w:cs="Tahoma"/>
          <w:sz w:val="20"/>
          <w:szCs w:val="20"/>
        </w:rPr>
      </w:pPr>
      <w:r w:rsidRPr="003B5B4F">
        <w:rPr>
          <w:rFonts w:ascii="Verdana" w:hAnsi="Verdana" w:cs="Tahoma"/>
          <w:sz w:val="20"/>
          <w:szCs w:val="20"/>
        </w:rPr>
        <w:t xml:space="preserve">Ditta </w:t>
      </w:r>
      <w:r w:rsidR="007D1295">
        <w:rPr>
          <w:rFonts w:ascii="Verdana" w:hAnsi="Verdana" w:cs="Tahoma"/>
          <w:sz w:val="20"/>
          <w:szCs w:val="20"/>
        </w:rPr>
        <w:t xml:space="preserve">MORETTI SPA C.F. </w:t>
      </w:r>
      <w:r w:rsidR="00564E9C" w:rsidRPr="00564E9C">
        <w:rPr>
          <w:rFonts w:ascii="Verdana" w:hAnsi="Verdana" w:cs="Tahoma"/>
          <w:sz w:val="20"/>
          <w:szCs w:val="20"/>
        </w:rPr>
        <w:t>00306090515</w:t>
      </w:r>
    </w:p>
    <w:p w14:paraId="6A28ED92" w14:textId="77777777" w:rsidR="003B5B4F" w:rsidRPr="003B5B4F" w:rsidRDefault="003B5B4F" w:rsidP="00406AC3">
      <w:pPr>
        <w:jc w:val="both"/>
        <w:rPr>
          <w:rFonts w:ascii="Verdana" w:hAnsi="Verdana" w:cs="Tahoma"/>
          <w:sz w:val="20"/>
          <w:szCs w:val="20"/>
        </w:rPr>
      </w:pPr>
    </w:p>
    <w:p w14:paraId="78A1C9DE" w14:textId="51EFC413" w:rsidR="00905C58" w:rsidRDefault="00905C58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Importo € </w:t>
      </w:r>
      <w:r w:rsidR="003A2714">
        <w:rPr>
          <w:rFonts w:ascii="Verdana" w:hAnsi="Verdana" w:cs="Tahoma"/>
          <w:sz w:val="20"/>
          <w:szCs w:val="20"/>
        </w:rPr>
        <w:t>2.000,00</w:t>
      </w:r>
    </w:p>
    <w:p w14:paraId="4B41C4DE" w14:textId="17950D4C" w:rsidR="002A2399" w:rsidRDefault="00745656" w:rsidP="00406AC3">
      <w:pPr>
        <w:jc w:val="both"/>
        <w:rPr>
          <w:rFonts w:ascii="Verdana" w:hAnsi="Verdana"/>
          <w:color w:val="000000"/>
          <w:sz w:val="18"/>
          <w:szCs w:val="18"/>
          <w:u w:val="single"/>
        </w:rPr>
      </w:pPr>
      <w:r w:rsidRPr="00326F32">
        <w:rPr>
          <w:rFonts w:ascii="Verdana" w:hAnsi="Verdana"/>
          <w:color w:val="000000"/>
          <w:sz w:val="18"/>
          <w:szCs w:val="18"/>
          <w:u w:val="single"/>
        </w:rPr>
        <w:t>CIG:</w:t>
      </w:r>
      <w:r w:rsidR="007972E8">
        <w:rPr>
          <w:rFonts w:ascii="Verdana" w:hAnsi="Verdana"/>
          <w:color w:val="000000"/>
          <w:sz w:val="18"/>
          <w:szCs w:val="18"/>
          <w:u w:val="single"/>
        </w:rPr>
        <w:t xml:space="preserve"> </w:t>
      </w:r>
      <w:r w:rsidR="003A2714">
        <w:rPr>
          <w:rFonts w:ascii="Verdana" w:hAnsi="Verdana"/>
          <w:color w:val="000000"/>
          <w:sz w:val="18"/>
          <w:szCs w:val="18"/>
          <w:u w:val="single"/>
        </w:rPr>
        <w:t>B72E4CB606</w:t>
      </w:r>
    </w:p>
    <w:p w14:paraId="5FD74FBD" w14:textId="33E71366" w:rsidR="00C203D2" w:rsidRPr="00830E9E" w:rsidRDefault="00C203D2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44D85521" w14:textId="02CBB294" w:rsidR="000C612A" w:rsidRDefault="00F8459C" w:rsidP="001D4F3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economici</w:t>
      </w:r>
    </w:p>
    <w:p w14:paraId="0463243C" w14:textId="1B0B12FD" w:rsidR="001D4F3B" w:rsidRDefault="00745656" w:rsidP="001D4F3B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3A2714">
        <w:rPr>
          <w:rFonts w:ascii="Verdana" w:hAnsi="Verdana" w:cs="Tahoma"/>
          <w:sz w:val="20"/>
          <w:szCs w:val="20"/>
        </w:rPr>
        <w:t xml:space="preserve"> Direttore </w:t>
      </w:r>
      <w:proofErr w:type="spellStart"/>
      <w:r w:rsidR="003A2714">
        <w:rPr>
          <w:rFonts w:ascii="Verdana" w:hAnsi="Verdana" w:cs="Tahoma"/>
          <w:sz w:val="20"/>
          <w:szCs w:val="20"/>
        </w:rPr>
        <w:t>Amministrattivo</w:t>
      </w:r>
      <w:proofErr w:type="spellEnd"/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1BACDE0A" w14:textId="10A29397" w:rsidR="00406AC3" w:rsidRDefault="00A16897" w:rsidP="006E7533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della fornitura </w:t>
      </w:r>
      <w:r w:rsidRPr="00A116E8">
        <w:rPr>
          <w:rFonts w:ascii="Verdana" w:hAnsi="Verdana" w:cs="Tahoma"/>
          <w:sz w:val="20"/>
          <w:szCs w:val="20"/>
        </w:rPr>
        <w:t>in ogget</w:t>
      </w:r>
      <w:r w:rsidR="0089470A">
        <w:rPr>
          <w:rFonts w:ascii="Verdana" w:hAnsi="Verdana" w:cs="Tahoma"/>
          <w:sz w:val="20"/>
          <w:szCs w:val="20"/>
        </w:rPr>
        <w:t>to</w:t>
      </w:r>
      <w:r w:rsidR="003B5B4F">
        <w:rPr>
          <w:rFonts w:ascii="Verdana" w:hAnsi="Verdana" w:cs="Tahoma"/>
          <w:sz w:val="20"/>
          <w:szCs w:val="20"/>
        </w:rPr>
        <w:t xml:space="preserve">, a fronte </w:t>
      </w:r>
      <w:proofErr w:type="gramStart"/>
      <w:r w:rsidR="003B5B4F">
        <w:rPr>
          <w:rFonts w:ascii="Verdana" w:hAnsi="Verdana" w:cs="Tahoma"/>
          <w:sz w:val="20"/>
          <w:szCs w:val="20"/>
        </w:rPr>
        <w:t>d</w:t>
      </w:r>
      <w:r w:rsidR="007D1295">
        <w:rPr>
          <w:rFonts w:ascii="Verdana" w:hAnsi="Verdana" w:cs="Tahoma"/>
          <w:sz w:val="20"/>
          <w:szCs w:val="20"/>
        </w:rPr>
        <w:t xml:space="preserve">i </w:t>
      </w:r>
      <w:r w:rsidR="003B5B4F">
        <w:rPr>
          <w:rFonts w:ascii="Verdana" w:hAnsi="Verdana" w:cs="Tahoma"/>
          <w:sz w:val="20"/>
          <w:szCs w:val="20"/>
        </w:rPr>
        <w:t xml:space="preserve"> richiest</w:t>
      </w:r>
      <w:r w:rsidR="007D1295">
        <w:rPr>
          <w:rFonts w:ascii="Verdana" w:hAnsi="Verdana" w:cs="Tahoma"/>
          <w:sz w:val="20"/>
          <w:szCs w:val="20"/>
        </w:rPr>
        <w:t>e</w:t>
      </w:r>
      <w:proofErr w:type="gramEnd"/>
      <w:r w:rsidR="003B5B4F">
        <w:rPr>
          <w:rFonts w:ascii="Verdana" w:hAnsi="Verdana" w:cs="Tahoma"/>
          <w:sz w:val="20"/>
          <w:szCs w:val="20"/>
        </w:rPr>
        <w:t xml:space="preserve"> d’ acquisto pervenut</w:t>
      </w:r>
      <w:r w:rsidR="007D1295">
        <w:rPr>
          <w:rFonts w:ascii="Verdana" w:hAnsi="Verdana" w:cs="Tahoma"/>
          <w:sz w:val="20"/>
          <w:szCs w:val="20"/>
        </w:rPr>
        <w:t>e</w:t>
      </w:r>
      <w:r w:rsidR="003B5B4F">
        <w:rPr>
          <w:rFonts w:ascii="Verdana" w:hAnsi="Verdana" w:cs="Tahoma"/>
          <w:sz w:val="20"/>
          <w:szCs w:val="20"/>
        </w:rPr>
        <w:t xml:space="preserve"> dal</w:t>
      </w:r>
      <w:r w:rsidR="009A65AA">
        <w:rPr>
          <w:rFonts w:ascii="Verdana" w:hAnsi="Verdana" w:cs="Tahoma"/>
          <w:sz w:val="20"/>
          <w:szCs w:val="20"/>
        </w:rPr>
        <w:t xml:space="preserve">la </w:t>
      </w:r>
      <w:r w:rsidR="004C0665">
        <w:rPr>
          <w:rFonts w:ascii="Verdana" w:hAnsi="Verdana" w:cs="Tahoma"/>
          <w:sz w:val="20"/>
          <w:szCs w:val="20"/>
        </w:rPr>
        <w:t>Coordi</w:t>
      </w:r>
      <w:r w:rsidR="007D1295">
        <w:rPr>
          <w:rFonts w:ascii="Verdana" w:hAnsi="Verdana" w:cs="Tahoma"/>
          <w:sz w:val="20"/>
          <w:szCs w:val="20"/>
        </w:rPr>
        <w:t xml:space="preserve">natrice </w:t>
      </w:r>
      <w:proofErr w:type="gramStart"/>
      <w:r w:rsidR="007D1295">
        <w:rPr>
          <w:rFonts w:ascii="Verdana" w:hAnsi="Verdana" w:cs="Tahoma"/>
          <w:sz w:val="20"/>
          <w:szCs w:val="20"/>
        </w:rPr>
        <w:t>Servizio  Qualità</w:t>
      </w:r>
      <w:proofErr w:type="gramEnd"/>
      <w:r w:rsidR="007D1295">
        <w:rPr>
          <w:rFonts w:ascii="Verdana" w:hAnsi="Verdana" w:cs="Tahoma"/>
          <w:sz w:val="20"/>
          <w:szCs w:val="20"/>
        </w:rPr>
        <w:t xml:space="preserve">  Dott.ssa Silvia Ranuzzi e dalla Responsabile </w:t>
      </w:r>
      <w:proofErr w:type="spellStart"/>
      <w:r w:rsidR="007D1295">
        <w:rPr>
          <w:rFonts w:ascii="Verdana" w:hAnsi="Verdana" w:cs="Tahoma"/>
          <w:sz w:val="20"/>
          <w:szCs w:val="20"/>
        </w:rPr>
        <w:t>Ass.le</w:t>
      </w:r>
      <w:proofErr w:type="spellEnd"/>
      <w:r w:rsidR="007D1295">
        <w:rPr>
          <w:rFonts w:ascii="Verdana" w:hAnsi="Verdana" w:cs="Tahoma"/>
          <w:sz w:val="20"/>
          <w:szCs w:val="20"/>
        </w:rPr>
        <w:t xml:space="preserve"> </w:t>
      </w:r>
      <w:proofErr w:type="gramStart"/>
      <w:r w:rsidR="007D1295">
        <w:rPr>
          <w:rFonts w:ascii="Verdana" w:hAnsi="Verdana" w:cs="Tahoma"/>
          <w:sz w:val="20"/>
          <w:szCs w:val="20"/>
        </w:rPr>
        <w:t>e</w:t>
      </w:r>
      <w:proofErr w:type="gramEnd"/>
      <w:r w:rsidR="007D1295">
        <w:rPr>
          <w:rFonts w:ascii="Verdana" w:hAnsi="Verdana" w:cs="Tahoma"/>
          <w:sz w:val="20"/>
          <w:szCs w:val="20"/>
        </w:rPr>
        <w:t xml:space="preserve"> Riabilitativa Dott.ssa Nicoletta Cava</w:t>
      </w: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47D2DC69" w:rsidR="00A4338B" w:rsidRPr="007D1295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</w:t>
      </w:r>
      <w:r w:rsidR="007D1295">
        <w:rPr>
          <w:rFonts w:ascii="Verdana" w:hAnsi="Verdana" w:cs="Tahoma"/>
          <w:sz w:val="20"/>
          <w:szCs w:val="20"/>
        </w:rPr>
        <w:t>ta Moretti SPA</w:t>
      </w:r>
    </w:p>
    <w:p w14:paraId="0C69F5FC" w14:textId="77777777" w:rsidR="007D1295" w:rsidRDefault="007D1295" w:rsidP="007D1295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407AF4B2" w14:textId="77777777" w:rsidR="007D1295" w:rsidRDefault="007D1295" w:rsidP="007D1295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45C60E4C" w14:textId="77777777" w:rsidR="007D1295" w:rsidRPr="00BD2440" w:rsidRDefault="007D1295" w:rsidP="007D1295">
      <w:pPr>
        <w:suppressAutoHyphens w:val="0"/>
        <w:jc w:val="both"/>
        <w:rPr>
          <w:rFonts w:ascii="Verdana" w:hAnsi="Verdana" w:cs="Tahoma"/>
          <w:i/>
          <w:sz w:val="20"/>
          <w:szCs w:val="20"/>
        </w:rPr>
      </w:pP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1C93B3EF" w14:textId="77777777" w:rsidR="00A4338B" w:rsidRPr="00BD2440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696A8EAB" w14:textId="77777777" w:rsidR="00A4338B" w:rsidRPr="00BD2440" w:rsidRDefault="00A4338B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37F034D3" w14:textId="014D6B66" w:rsidR="00AB5E65" w:rsidRDefault="00BC6C21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procedimento</w:t>
      </w:r>
    </w:p>
    <w:p w14:paraId="7D5B7655" w14:textId="77777777" w:rsidR="006D2955" w:rsidRPr="00A31F02" w:rsidRDefault="006D2955" w:rsidP="00A31F02">
      <w:pPr>
        <w:ind w:left="360"/>
        <w:rPr>
          <w:rFonts w:ascii="Verdana" w:hAnsi="Verdana" w:cs="Tahoma"/>
          <w:sz w:val="20"/>
          <w:szCs w:val="20"/>
        </w:rPr>
      </w:pPr>
    </w:p>
    <w:p w14:paraId="604976B2" w14:textId="2CD78CC1" w:rsidR="006D2955" w:rsidRDefault="00745656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s</w:t>
      </w:r>
      <w:r w:rsidR="006D2955">
        <w:rPr>
          <w:rFonts w:ascii="Verdana" w:hAnsi="Verdana" w:cs="Tahoma"/>
          <w:sz w:val="20"/>
          <w:szCs w:val="20"/>
        </w:rPr>
        <w:t xml:space="preserve">i è proceduto al controllo dei requisiti con esito positivo </w:t>
      </w:r>
    </w:p>
    <w:p w14:paraId="20E54145" w14:textId="77777777" w:rsidR="007D1295" w:rsidRDefault="007D1295" w:rsidP="007D1295">
      <w:pPr>
        <w:pStyle w:val="Paragrafoelenco"/>
        <w:rPr>
          <w:rFonts w:ascii="Verdana" w:hAnsi="Verdana" w:cs="Tahoma"/>
          <w:sz w:val="20"/>
          <w:szCs w:val="20"/>
        </w:rPr>
      </w:pPr>
    </w:p>
    <w:p w14:paraId="00DC5CEB" w14:textId="77777777" w:rsidR="007D1295" w:rsidRDefault="007D1295" w:rsidP="007D1295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74B3DD3E" w14:textId="77777777" w:rsidR="007D1295" w:rsidRDefault="007D1295" w:rsidP="007D1295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0B67B8D8" w14:textId="77777777" w:rsidR="007D1295" w:rsidRDefault="007D1295" w:rsidP="007D1295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7CC1FF09" w14:textId="77777777" w:rsidR="007D1295" w:rsidRDefault="007D1295" w:rsidP="007D1295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2D28C949" w14:textId="77777777" w:rsidR="00E31304" w:rsidRPr="00BD2440" w:rsidRDefault="00E31304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0"/>
          <w:szCs w:val="20"/>
        </w:rPr>
      </w:pPr>
    </w:p>
    <w:p w14:paraId="6FBEFA87" w14:textId="7B1E476E" w:rsidR="00326F32" w:rsidRPr="00BD2440" w:rsidRDefault="00444CC6" w:rsidP="004379E9">
      <w:pPr>
        <w:jc w:val="center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7D1295">
        <w:rPr>
          <w:rFonts w:ascii="Verdana" w:hAnsi="Verdana" w:cs="Tahoma"/>
          <w:sz w:val="20"/>
          <w:szCs w:val="20"/>
        </w:rPr>
        <w:t>0</w:t>
      </w:r>
      <w:r w:rsidR="004C0665">
        <w:rPr>
          <w:rFonts w:ascii="Verdana" w:hAnsi="Verdana" w:cs="Tahoma"/>
          <w:sz w:val="20"/>
          <w:szCs w:val="20"/>
        </w:rPr>
        <w:t>6 maggio</w:t>
      </w:r>
      <w:r w:rsidR="007D1295">
        <w:rPr>
          <w:rFonts w:ascii="Verdana" w:hAnsi="Verdana" w:cs="Tahoma"/>
          <w:sz w:val="20"/>
          <w:szCs w:val="20"/>
        </w:rPr>
        <w:t xml:space="preserve"> </w:t>
      </w:r>
      <w:r w:rsidR="003B5B4F">
        <w:rPr>
          <w:rFonts w:ascii="Verdana" w:hAnsi="Verdana" w:cs="Tahoma"/>
          <w:sz w:val="20"/>
          <w:szCs w:val="20"/>
        </w:rPr>
        <w:t>2025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           Il </w:t>
      </w:r>
      <w:r w:rsidR="003A2714">
        <w:rPr>
          <w:rFonts w:ascii="Verdana" w:hAnsi="Verdana" w:cs="Tahoma"/>
          <w:sz w:val="20"/>
          <w:szCs w:val="20"/>
        </w:rPr>
        <w:t xml:space="preserve">Direttore Amministrativo </w:t>
      </w:r>
    </w:p>
    <w:p w14:paraId="660FF9B7" w14:textId="4095FC72" w:rsidR="00444CC6" w:rsidRPr="00BD2440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        </w:t>
      </w:r>
      <w:r w:rsidR="003A2714">
        <w:rPr>
          <w:rFonts w:ascii="Verdana" w:hAnsi="Verdana" w:cs="Tahoma"/>
          <w:color w:val="000000" w:themeColor="text1"/>
          <w:sz w:val="20"/>
          <w:szCs w:val="20"/>
        </w:rPr>
        <w:t>Dott.ssa Michela Mariani</w:t>
      </w:r>
    </w:p>
    <w:p w14:paraId="0DEBCEC4" w14:textId="77777777" w:rsidR="00444CC6" w:rsidRPr="00BD2440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 xml:space="preserve">       s/m- M/M</w:t>
      </w:r>
    </w:p>
    <w:p w14:paraId="51B475C4" w14:textId="77777777" w:rsidR="009D6866" w:rsidRPr="00BD2440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1316B327" w14:textId="77777777" w:rsidR="00E53965" w:rsidRPr="008569AD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68E39590" w14:textId="77777777" w:rsidR="008025F2" w:rsidRPr="008569AD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416BEE7" w14:textId="77777777" w:rsidR="004D7328" w:rsidRPr="00AF3672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</w:rPr>
      </w:pPr>
    </w:p>
    <w:sectPr w:rsidR="004D7328" w:rsidRPr="00AF3672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A32FE" w14:textId="77777777" w:rsidR="008E382F" w:rsidRDefault="008E382F">
      <w:r>
        <w:separator/>
      </w:r>
    </w:p>
  </w:endnote>
  <w:endnote w:type="continuationSeparator" w:id="0">
    <w:p w14:paraId="0630036C" w14:textId="77777777" w:rsidR="008E382F" w:rsidRDefault="008E3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81030" w14:textId="77777777" w:rsidR="008E382F" w:rsidRDefault="008E382F">
      <w:r>
        <w:separator/>
      </w:r>
    </w:p>
  </w:footnote>
  <w:footnote w:type="continuationSeparator" w:id="0">
    <w:p w14:paraId="24DB3306" w14:textId="77777777" w:rsidR="008E382F" w:rsidRDefault="008E3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8313C"/>
    <w:multiLevelType w:val="hybridMultilevel"/>
    <w:tmpl w:val="1CFEC0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1"/>
  </w:num>
  <w:num w:numId="2" w16cid:durableId="1350716086">
    <w:abstractNumId w:val="4"/>
  </w:num>
  <w:num w:numId="3" w16cid:durableId="154877351">
    <w:abstractNumId w:val="9"/>
  </w:num>
  <w:num w:numId="4" w16cid:durableId="187719338">
    <w:abstractNumId w:val="2"/>
  </w:num>
  <w:num w:numId="5" w16cid:durableId="307516839">
    <w:abstractNumId w:val="6"/>
  </w:num>
  <w:num w:numId="6" w16cid:durableId="722145637">
    <w:abstractNumId w:val="10"/>
  </w:num>
  <w:num w:numId="7" w16cid:durableId="1944679105">
    <w:abstractNumId w:val="3"/>
  </w:num>
  <w:num w:numId="8" w16cid:durableId="1153715232">
    <w:abstractNumId w:val="5"/>
  </w:num>
  <w:num w:numId="9" w16cid:durableId="1121151496">
    <w:abstractNumId w:val="8"/>
  </w:num>
  <w:num w:numId="10" w16cid:durableId="145172665">
    <w:abstractNumId w:val="0"/>
  </w:num>
  <w:num w:numId="11" w16cid:durableId="14325118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21A54"/>
    <w:rsid w:val="000220C3"/>
    <w:rsid w:val="0002384A"/>
    <w:rsid w:val="000240AE"/>
    <w:rsid w:val="00025010"/>
    <w:rsid w:val="00030B28"/>
    <w:rsid w:val="00034407"/>
    <w:rsid w:val="0004188E"/>
    <w:rsid w:val="00053E23"/>
    <w:rsid w:val="000622B8"/>
    <w:rsid w:val="0006390F"/>
    <w:rsid w:val="00076CF1"/>
    <w:rsid w:val="00080A5A"/>
    <w:rsid w:val="00086648"/>
    <w:rsid w:val="00092558"/>
    <w:rsid w:val="0009312E"/>
    <w:rsid w:val="00097591"/>
    <w:rsid w:val="000A351C"/>
    <w:rsid w:val="000A66F6"/>
    <w:rsid w:val="000A6C73"/>
    <w:rsid w:val="000B0C0D"/>
    <w:rsid w:val="000B3437"/>
    <w:rsid w:val="000B3A80"/>
    <w:rsid w:val="000C16DA"/>
    <w:rsid w:val="000C2848"/>
    <w:rsid w:val="000C3BAB"/>
    <w:rsid w:val="000C612A"/>
    <w:rsid w:val="000D651C"/>
    <w:rsid w:val="000D6E5B"/>
    <w:rsid w:val="000E164A"/>
    <w:rsid w:val="000E3203"/>
    <w:rsid w:val="000E5A2B"/>
    <w:rsid w:val="000F2FCC"/>
    <w:rsid w:val="001172C7"/>
    <w:rsid w:val="00131030"/>
    <w:rsid w:val="00135C5A"/>
    <w:rsid w:val="00136A0D"/>
    <w:rsid w:val="00136B96"/>
    <w:rsid w:val="00142D36"/>
    <w:rsid w:val="00151304"/>
    <w:rsid w:val="00163E3D"/>
    <w:rsid w:val="001721BC"/>
    <w:rsid w:val="00175CB3"/>
    <w:rsid w:val="00177C07"/>
    <w:rsid w:val="00181C4A"/>
    <w:rsid w:val="00182E50"/>
    <w:rsid w:val="001A6734"/>
    <w:rsid w:val="001B4F73"/>
    <w:rsid w:val="001C44B3"/>
    <w:rsid w:val="001C4D88"/>
    <w:rsid w:val="001D3BA8"/>
    <w:rsid w:val="001D4F3B"/>
    <w:rsid w:val="001E1B1C"/>
    <w:rsid w:val="001E40A9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20050"/>
    <w:rsid w:val="00222E04"/>
    <w:rsid w:val="0022508E"/>
    <w:rsid w:val="00227F79"/>
    <w:rsid w:val="002323D8"/>
    <w:rsid w:val="00237B26"/>
    <w:rsid w:val="00241622"/>
    <w:rsid w:val="00245DE3"/>
    <w:rsid w:val="00246231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E20"/>
    <w:rsid w:val="002E285B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10246"/>
    <w:rsid w:val="003104D6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401F2"/>
    <w:rsid w:val="003458E3"/>
    <w:rsid w:val="00356BA9"/>
    <w:rsid w:val="003634EA"/>
    <w:rsid w:val="003641FB"/>
    <w:rsid w:val="00376D02"/>
    <w:rsid w:val="003824D9"/>
    <w:rsid w:val="003843E1"/>
    <w:rsid w:val="0039715A"/>
    <w:rsid w:val="003A138F"/>
    <w:rsid w:val="003A19B1"/>
    <w:rsid w:val="003A2254"/>
    <w:rsid w:val="003A2714"/>
    <w:rsid w:val="003A4644"/>
    <w:rsid w:val="003B21B2"/>
    <w:rsid w:val="003B5B4F"/>
    <w:rsid w:val="003B6D06"/>
    <w:rsid w:val="003B6DAD"/>
    <w:rsid w:val="003D0CEE"/>
    <w:rsid w:val="003D1D27"/>
    <w:rsid w:val="003D4C77"/>
    <w:rsid w:val="003F3705"/>
    <w:rsid w:val="003F3D92"/>
    <w:rsid w:val="003F7097"/>
    <w:rsid w:val="004011F3"/>
    <w:rsid w:val="00402177"/>
    <w:rsid w:val="004030DD"/>
    <w:rsid w:val="00406AC3"/>
    <w:rsid w:val="004105AD"/>
    <w:rsid w:val="00412BE6"/>
    <w:rsid w:val="004154C5"/>
    <w:rsid w:val="00415E4B"/>
    <w:rsid w:val="00423723"/>
    <w:rsid w:val="004239E1"/>
    <w:rsid w:val="00423F72"/>
    <w:rsid w:val="004306D5"/>
    <w:rsid w:val="00433280"/>
    <w:rsid w:val="00435168"/>
    <w:rsid w:val="004363F6"/>
    <w:rsid w:val="004379E9"/>
    <w:rsid w:val="00437E04"/>
    <w:rsid w:val="00444CC6"/>
    <w:rsid w:val="00444E8A"/>
    <w:rsid w:val="00447CAE"/>
    <w:rsid w:val="00450AF4"/>
    <w:rsid w:val="00451C68"/>
    <w:rsid w:val="004547B7"/>
    <w:rsid w:val="004551CC"/>
    <w:rsid w:val="00463A4B"/>
    <w:rsid w:val="0046444C"/>
    <w:rsid w:val="004668E8"/>
    <w:rsid w:val="00473648"/>
    <w:rsid w:val="004750C7"/>
    <w:rsid w:val="004805F5"/>
    <w:rsid w:val="00492916"/>
    <w:rsid w:val="004949C2"/>
    <w:rsid w:val="004A35DD"/>
    <w:rsid w:val="004B11C1"/>
    <w:rsid w:val="004B1A82"/>
    <w:rsid w:val="004C0665"/>
    <w:rsid w:val="004C4949"/>
    <w:rsid w:val="004C60B1"/>
    <w:rsid w:val="004D0B05"/>
    <w:rsid w:val="004D3C1C"/>
    <w:rsid w:val="004D5CB3"/>
    <w:rsid w:val="004D6154"/>
    <w:rsid w:val="004D7328"/>
    <w:rsid w:val="004E7909"/>
    <w:rsid w:val="004F1868"/>
    <w:rsid w:val="00500E4A"/>
    <w:rsid w:val="00507B0B"/>
    <w:rsid w:val="00512752"/>
    <w:rsid w:val="00524536"/>
    <w:rsid w:val="00524A9B"/>
    <w:rsid w:val="00531D77"/>
    <w:rsid w:val="005402A1"/>
    <w:rsid w:val="00547C71"/>
    <w:rsid w:val="0055239A"/>
    <w:rsid w:val="00553F83"/>
    <w:rsid w:val="00560F32"/>
    <w:rsid w:val="00564E9C"/>
    <w:rsid w:val="0057024B"/>
    <w:rsid w:val="00572445"/>
    <w:rsid w:val="00573F60"/>
    <w:rsid w:val="00577384"/>
    <w:rsid w:val="00581017"/>
    <w:rsid w:val="00585B63"/>
    <w:rsid w:val="005A3B18"/>
    <w:rsid w:val="005C3268"/>
    <w:rsid w:val="005D40E9"/>
    <w:rsid w:val="005E1EB7"/>
    <w:rsid w:val="005F6993"/>
    <w:rsid w:val="00605CEA"/>
    <w:rsid w:val="006122FA"/>
    <w:rsid w:val="006156C0"/>
    <w:rsid w:val="00617224"/>
    <w:rsid w:val="00624DC1"/>
    <w:rsid w:val="006430DA"/>
    <w:rsid w:val="00644177"/>
    <w:rsid w:val="00645F51"/>
    <w:rsid w:val="0065585A"/>
    <w:rsid w:val="0065700E"/>
    <w:rsid w:val="006612B4"/>
    <w:rsid w:val="00666913"/>
    <w:rsid w:val="00672A9A"/>
    <w:rsid w:val="00673E6C"/>
    <w:rsid w:val="00674D74"/>
    <w:rsid w:val="00675FC3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700B6F"/>
    <w:rsid w:val="0071200B"/>
    <w:rsid w:val="00714495"/>
    <w:rsid w:val="00722C0C"/>
    <w:rsid w:val="00723F36"/>
    <w:rsid w:val="00724861"/>
    <w:rsid w:val="0072532A"/>
    <w:rsid w:val="00726746"/>
    <w:rsid w:val="0073342F"/>
    <w:rsid w:val="0073346D"/>
    <w:rsid w:val="00734BEF"/>
    <w:rsid w:val="00735EBC"/>
    <w:rsid w:val="00742FB3"/>
    <w:rsid w:val="00745656"/>
    <w:rsid w:val="007461BD"/>
    <w:rsid w:val="00747346"/>
    <w:rsid w:val="007613A6"/>
    <w:rsid w:val="00776A21"/>
    <w:rsid w:val="00796D57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D1295"/>
    <w:rsid w:val="007D1373"/>
    <w:rsid w:val="007D1616"/>
    <w:rsid w:val="007D2291"/>
    <w:rsid w:val="007D7C7B"/>
    <w:rsid w:val="007E1B44"/>
    <w:rsid w:val="007F2835"/>
    <w:rsid w:val="007F5567"/>
    <w:rsid w:val="008025F2"/>
    <w:rsid w:val="00805215"/>
    <w:rsid w:val="0080606D"/>
    <w:rsid w:val="00815F09"/>
    <w:rsid w:val="00821760"/>
    <w:rsid w:val="00823808"/>
    <w:rsid w:val="00830E9E"/>
    <w:rsid w:val="00837071"/>
    <w:rsid w:val="0084230A"/>
    <w:rsid w:val="00851F9D"/>
    <w:rsid w:val="00855D2D"/>
    <w:rsid w:val="008569AD"/>
    <w:rsid w:val="00867A23"/>
    <w:rsid w:val="00874D5E"/>
    <w:rsid w:val="008806DF"/>
    <w:rsid w:val="00886695"/>
    <w:rsid w:val="00887172"/>
    <w:rsid w:val="00887F84"/>
    <w:rsid w:val="00890897"/>
    <w:rsid w:val="0089470A"/>
    <w:rsid w:val="008A42E4"/>
    <w:rsid w:val="008A6E35"/>
    <w:rsid w:val="008B01FD"/>
    <w:rsid w:val="008B0A8A"/>
    <w:rsid w:val="008B334D"/>
    <w:rsid w:val="008B3604"/>
    <w:rsid w:val="008B62AC"/>
    <w:rsid w:val="008B7EE4"/>
    <w:rsid w:val="008D0823"/>
    <w:rsid w:val="008E382F"/>
    <w:rsid w:val="008E49EB"/>
    <w:rsid w:val="008E5221"/>
    <w:rsid w:val="008F2E39"/>
    <w:rsid w:val="008F47B2"/>
    <w:rsid w:val="00900C07"/>
    <w:rsid w:val="00905C58"/>
    <w:rsid w:val="00907F21"/>
    <w:rsid w:val="0091130C"/>
    <w:rsid w:val="009142F5"/>
    <w:rsid w:val="00914533"/>
    <w:rsid w:val="00921051"/>
    <w:rsid w:val="00921079"/>
    <w:rsid w:val="0092242C"/>
    <w:rsid w:val="0092792D"/>
    <w:rsid w:val="00935F24"/>
    <w:rsid w:val="009442CC"/>
    <w:rsid w:val="00945B89"/>
    <w:rsid w:val="00953219"/>
    <w:rsid w:val="00965361"/>
    <w:rsid w:val="00980BAF"/>
    <w:rsid w:val="00982033"/>
    <w:rsid w:val="00983575"/>
    <w:rsid w:val="00983E0B"/>
    <w:rsid w:val="00990E52"/>
    <w:rsid w:val="00991109"/>
    <w:rsid w:val="009A3E15"/>
    <w:rsid w:val="009A65AA"/>
    <w:rsid w:val="009A74A3"/>
    <w:rsid w:val="009B61CB"/>
    <w:rsid w:val="009C3CEE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E3E"/>
    <w:rsid w:val="009F62D6"/>
    <w:rsid w:val="00A00C4E"/>
    <w:rsid w:val="00A04406"/>
    <w:rsid w:val="00A051C3"/>
    <w:rsid w:val="00A079EA"/>
    <w:rsid w:val="00A116E8"/>
    <w:rsid w:val="00A16897"/>
    <w:rsid w:val="00A240F2"/>
    <w:rsid w:val="00A247A9"/>
    <w:rsid w:val="00A31F02"/>
    <w:rsid w:val="00A338C0"/>
    <w:rsid w:val="00A34691"/>
    <w:rsid w:val="00A41F06"/>
    <w:rsid w:val="00A4338B"/>
    <w:rsid w:val="00A53231"/>
    <w:rsid w:val="00A54ECE"/>
    <w:rsid w:val="00A55BB8"/>
    <w:rsid w:val="00A578B9"/>
    <w:rsid w:val="00A642BC"/>
    <w:rsid w:val="00A719F5"/>
    <w:rsid w:val="00A74553"/>
    <w:rsid w:val="00A9542C"/>
    <w:rsid w:val="00AA5900"/>
    <w:rsid w:val="00AB0036"/>
    <w:rsid w:val="00AB3726"/>
    <w:rsid w:val="00AB396C"/>
    <w:rsid w:val="00AB5E65"/>
    <w:rsid w:val="00AB66DC"/>
    <w:rsid w:val="00AB6F8B"/>
    <w:rsid w:val="00AE5F72"/>
    <w:rsid w:val="00AF3672"/>
    <w:rsid w:val="00AF5A54"/>
    <w:rsid w:val="00AF6C88"/>
    <w:rsid w:val="00B03ED1"/>
    <w:rsid w:val="00B04031"/>
    <w:rsid w:val="00B078FD"/>
    <w:rsid w:val="00B10394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457DA"/>
    <w:rsid w:val="00B76032"/>
    <w:rsid w:val="00B76728"/>
    <w:rsid w:val="00B827C1"/>
    <w:rsid w:val="00B95C0C"/>
    <w:rsid w:val="00B97027"/>
    <w:rsid w:val="00BB1BA0"/>
    <w:rsid w:val="00BB49D0"/>
    <w:rsid w:val="00BC340F"/>
    <w:rsid w:val="00BC6C21"/>
    <w:rsid w:val="00BD2440"/>
    <w:rsid w:val="00BD7037"/>
    <w:rsid w:val="00BD7DEE"/>
    <w:rsid w:val="00BE0DA9"/>
    <w:rsid w:val="00BE1806"/>
    <w:rsid w:val="00BE20B0"/>
    <w:rsid w:val="00BF4E99"/>
    <w:rsid w:val="00C0208C"/>
    <w:rsid w:val="00C056BB"/>
    <w:rsid w:val="00C1319E"/>
    <w:rsid w:val="00C203D2"/>
    <w:rsid w:val="00C21544"/>
    <w:rsid w:val="00C2155C"/>
    <w:rsid w:val="00C26B52"/>
    <w:rsid w:val="00C30CFE"/>
    <w:rsid w:val="00C33FF1"/>
    <w:rsid w:val="00C3400B"/>
    <w:rsid w:val="00C37515"/>
    <w:rsid w:val="00C53A41"/>
    <w:rsid w:val="00C81617"/>
    <w:rsid w:val="00C84631"/>
    <w:rsid w:val="00C911AF"/>
    <w:rsid w:val="00C94833"/>
    <w:rsid w:val="00CB18C0"/>
    <w:rsid w:val="00CC2F75"/>
    <w:rsid w:val="00CC3150"/>
    <w:rsid w:val="00CC5110"/>
    <w:rsid w:val="00CC7BCE"/>
    <w:rsid w:val="00CD3F11"/>
    <w:rsid w:val="00CE2137"/>
    <w:rsid w:val="00CE2198"/>
    <w:rsid w:val="00CE38B5"/>
    <w:rsid w:val="00CE53EC"/>
    <w:rsid w:val="00CF0939"/>
    <w:rsid w:val="00D02619"/>
    <w:rsid w:val="00D07B96"/>
    <w:rsid w:val="00D107A1"/>
    <w:rsid w:val="00D11A6C"/>
    <w:rsid w:val="00D139DB"/>
    <w:rsid w:val="00D20006"/>
    <w:rsid w:val="00D21F0B"/>
    <w:rsid w:val="00D22A4C"/>
    <w:rsid w:val="00D32DF9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7220A"/>
    <w:rsid w:val="00D80697"/>
    <w:rsid w:val="00D82100"/>
    <w:rsid w:val="00D86124"/>
    <w:rsid w:val="00D8630E"/>
    <w:rsid w:val="00D95F78"/>
    <w:rsid w:val="00DA0914"/>
    <w:rsid w:val="00DA2149"/>
    <w:rsid w:val="00DA64D6"/>
    <w:rsid w:val="00DC2659"/>
    <w:rsid w:val="00DC3011"/>
    <w:rsid w:val="00DC57F7"/>
    <w:rsid w:val="00DD23C1"/>
    <w:rsid w:val="00DE3D0F"/>
    <w:rsid w:val="00DF7BC9"/>
    <w:rsid w:val="00E216BC"/>
    <w:rsid w:val="00E31304"/>
    <w:rsid w:val="00E35562"/>
    <w:rsid w:val="00E41623"/>
    <w:rsid w:val="00E43639"/>
    <w:rsid w:val="00E43CAC"/>
    <w:rsid w:val="00E445F1"/>
    <w:rsid w:val="00E44D0A"/>
    <w:rsid w:val="00E47C19"/>
    <w:rsid w:val="00E53965"/>
    <w:rsid w:val="00E54C7F"/>
    <w:rsid w:val="00E6303C"/>
    <w:rsid w:val="00E64FE3"/>
    <w:rsid w:val="00E804C5"/>
    <w:rsid w:val="00E8545D"/>
    <w:rsid w:val="00E86151"/>
    <w:rsid w:val="00E87658"/>
    <w:rsid w:val="00E91E9D"/>
    <w:rsid w:val="00E9322D"/>
    <w:rsid w:val="00E94A2A"/>
    <w:rsid w:val="00EB24A7"/>
    <w:rsid w:val="00EB2BA1"/>
    <w:rsid w:val="00EB622E"/>
    <w:rsid w:val="00EC1483"/>
    <w:rsid w:val="00EC1ECA"/>
    <w:rsid w:val="00ED0277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203DB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5593"/>
    <w:rsid w:val="00F83D3A"/>
    <w:rsid w:val="00F8459C"/>
    <w:rsid w:val="00F85F44"/>
    <w:rsid w:val="00F87911"/>
    <w:rsid w:val="00F9619E"/>
    <w:rsid w:val="00FA5059"/>
    <w:rsid w:val="00FC1CE3"/>
    <w:rsid w:val="00FD4213"/>
    <w:rsid w:val="00FE1AEB"/>
    <w:rsid w:val="00FE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132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5</cp:revision>
  <cp:lastPrinted>2025-03-28T09:44:00Z</cp:lastPrinted>
  <dcterms:created xsi:type="dcterms:W3CDTF">2025-06-04T13:33:00Z</dcterms:created>
  <dcterms:modified xsi:type="dcterms:W3CDTF">2025-06-06T15:44:00Z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