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348CCE12" w14:textId="77777777" w:rsidR="004E7C7E" w:rsidRDefault="004E7C7E" w:rsidP="001C44B3">
      <w:pPr>
        <w:rPr>
          <w:rFonts w:ascii="Verdana" w:hAnsi="Verdana"/>
          <w:sz w:val="20"/>
          <w:szCs w:val="20"/>
        </w:rPr>
      </w:pPr>
    </w:p>
    <w:p w14:paraId="237BE66C" w14:textId="5394F962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867AA2">
        <w:rPr>
          <w:rFonts w:ascii="Verdana" w:hAnsi="Verdana"/>
          <w:sz w:val="20"/>
          <w:szCs w:val="20"/>
        </w:rPr>
        <w:t>03 luglio 2025</w:t>
      </w:r>
    </w:p>
    <w:p w14:paraId="4AD26C8E" w14:textId="77777777" w:rsidR="004E7C7E" w:rsidRDefault="004E7C7E" w:rsidP="001C44B3">
      <w:pPr>
        <w:rPr>
          <w:rFonts w:ascii="Verdana" w:hAnsi="Verdana"/>
          <w:sz w:val="20"/>
          <w:szCs w:val="20"/>
        </w:rPr>
      </w:pP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1C81072F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B21445">
        <w:rPr>
          <w:rFonts w:ascii="Verdana" w:hAnsi="Verdana" w:cs="Tahoma"/>
          <w:sz w:val="20"/>
          <w:szCs w:val="20"/>
        </w:rPr>
        <w:t>1364</w:t>
      </w:r>
    </w:p>
    <w:p w14:paraId="29BC33A9" w14:textId="7777777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53B9B29F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4C4949">
        <w:rPr>
          <w:rFonts w:ascii="Verdana" w:hAnsi="Verdana" w:cs="Tahoma"/>
          <w:b/>
          <w:sz w:val="20"/>
          <w:szCs w:val="20"/>
        </w:rPr>
        <w:t>5.000,00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08B7186D" w14:textId="6D330156" w:rsidR="00444E8A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 diretto fornitur</w:t>
      </w:r>
      <w:r w:rsidR="00444E8A">
        <w:rPr>
          <w:rFonts w:ascii="Verdana" w:hAnsi="Verdana" w:cs="Tahoma"/>
          <w:sz w:val="20"/>
          <w:szCs w:val="20"/>
        </w:rPr>
        <w:t xml:space="preserve">a </w:t>
      </w:r>
      <w:r w:rsidR="00572C9F">
        <w:rPr>
          <w:rFonts w:ascii="Verdana" w:hAnsi="Verdana" w:cs="Tahoma"/>
          <w:sz w:val="20"/>
          <w:szCs w:val="20"/>
        </w:rPr>
        <w:t xml:space="preserve">dispositivi medici per AREA CRITICA </w:t>
      </w:r>
    </w:p>
    <w:p w14:paraId="1CBBE2F9" w14:textId="14A59C32" w:rsidR="00C443F8" w:rsidRDefault="00C443F8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</w:t>
      </w:r>
    </w:p>
    <w:p w14:paraId="0A5768C0" w14:textId="0B6A1E40" w:rsidR="00EE219F" w:rsidRDefault="00C53A41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SPESA INSERITA A BUDGET 2025 </w:t>
      </w:r>
    </w:p>
    <w:p w14:paraId="5351D9BD" w14:textId="77777777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5C946B6A" w14:textId="6D3B1A70" w:rsidR="000E164A" w:rsidRDefault="003E32F7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-</w:t>
      </w:r>
      <w:r w:rsidR="000E164A" w:rsidRPr="003E32F7">
        <w:rPr>
          <w:rFonts w:ascii="Verdana" w:hAnsi="Verdana" w:cs="Tahoma"/>
          <w:sz w:val="20"/>
          <w:szCs w:val="20"/>
          <w:u w:val="single"/>
        </w:rPr>
        <w:t xml:space="preserve">Ditta </w:t>
      </w:r>
      <w:r w:rsidR="00C443F8" w:rsidRPr="003E32F7">
        <w:rPr>
          <w:rFonts w:ascii="Verdana" w:hAnsi="Verdana" w:cs="Tahoma"/>
          <w:sz w:val="20"/>
          <w:szCs w:val="20"/>
          <w:u w:val="single"/>
        </w:rPr>
        <w:t>MEDITRON SRL</w:t>
      </w:r>
      <w:r w:rsidR="00C443F8">
        <w:rPr>
          <w:rFonts w:ascii="Verdana" w:hAnsi="Verdana" w:cs="Tahoma"/>
          <w:sz w:val="20"/>
          <w:szCs w:val="20"/>
        </w:rPr>
        <w:t xml:space="preserve"> -5 SENSORI SPO2+</w:t>
      </w:r>
      <w:r w:rsidR="0053488D">
        <w:rPr>
          <w:rFonts w:ascii="Verdana" w:hAnsi="Verdana" w:cs="Tahoma"/>
          <w:sz w:val="20"/>
          <w:szCs w:val="20"/>
        </w:rPr>
        <w:t>10</w:t>
      </w:r>
      <w:r w:rsidR="00C443F8">
        <w:rPr>
          <w:rFonts w:ascii="Verdana" w:hAnsi="Verdana" w:cs="Tahoma"/>
          <w:sz w:val="20"/>
          <w:szCs w:val="20"/>
        </w:rPr>
        <w:t xml:space="preserve"> CAVI ECG </w:t>
      </w:r>
    </w:p>
    <w:p w14:paraId="7E28DA33" w14:textId="6AF68697" w:rsidR="00C443F8" w:rsidRPr="0053488D" w:rsidRDefault="00C443F8" w:rsidP="00406AC3">
      <w:pPr>
        <w:jc w:val="both"/>
        <w:rPr>
          <w:rFonts w:ascii="Verdana" w:hAnsi="Verdana" w:cs="Tahoma"/>
          <w:b/>
          <w:bCs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€    </w:t>
      </w:r>
      <w:r w:rsidR="0053488D">
        <w:rPr>
          <w:rFonts w:ascii="Verdana" w:hAnsi="Verdana" w:cs="Tahoma"/>
          <w:sz w:val="20"/>
          <w:szCs w:val="20"/>
        </w:rPr>
        <w:t>2</w:t>
      </w:r>
      <w:r w:rsidR="004E7C7E">
        <w:rPr>
          <w:rFonts w:ascii="Verdana" w:hAnsi="Verdana" w:cs="Tahoma"/>
          <w:sz w:val="20"/>
          <w:szCs w:val="20"/>
        </w:rPr>
        <w:t>511</w:t>
      </w:r>
      <w:r w:rsidR="0053488D">
        <w:rPr>
          <w:rFonts w:ascii="Verdana" w:hAnsi="Verdana" w:cs="Tahoma"/>
          <w:sz w:val="20"/>
          <w:szCs w:val="20"/>
        </w:rPr>
        <w:t>,</w:t>
      </w:r>
      <w:r w:rsidR="004E7C7E">
        <w:rPr>
          <w:rFonts w:ascii="Verdana" w:hAnsi="Verdana" w:cs="Tahoma"/>
          <w:sz w:val="20"/>
          <w:szCs w:val="20"/>
        </w:rPr>
        <w:t>29</w:t>
      </w:r>
      <w:r w:rsidR="0053488D">
        <w:rPr>
          <w:rFonts w:ascii="Verdana" w:hAnsi="Verdana" w:cs="Tahoma"/>
          <w:sz w:val="20"/>
          <w:szCs w:val="20"/>
        </w:rPr>
        <w:t xml:space="preserve">+iva al </w:t>
      </w:r>
      <w:r w:rsidR="00BB3BA9">
        <w:rPr>
          <w:rFonts w:ascii="Verdana" w:hAnsi="Verdana" w:cs="Tahoma"/>
          <w:sz w:val="20"/>
          <w:szCs w:val="20"/>
        </w:rPr>
        <w:t>22</w:t>
      </w:r>
      <w:r w:rsidR="0053488D">
        <w:rPr>
          <w:rFonts w:ascii="Verdana" w:hAnsi="Verdana" w:cs="Tahoma"/>
          <w:sz w:val="20"/>
          <w:szCs w:val="20"/>
        </w:rPr>
        <w:t>% = € 3.0</w:t>
      </w:r>
      <w:r w:rsidR="004E7C7E">
        <w:rPr>
          <w:rFonts w:ascii="Verdana" w:hAnsi="Verdana" w:cs="Tahoma"/>
          <w:sz w:val="20"/>
          <w:szCs w:val="20"/>
        </w:rPr>
        <w:t>63</w:t>
      </w:r>
      <w:r w:rsidR="0053488D">
        <w:rPr>
          <w:rFonts w:ascii="Verdana" w:hAnsi="Verdana" w:cs="Tahoma"/>
          <w:sz w:val="20"/>
          <w:szCs w:val="20"/>
        </w:rPr>
        <w:t>,</w:t>
      </w:r>
      <w:r w:rsidR="004E7C7E">
        <w:rPr>
          <w:rFonts w:ascii="Verdana" w:hAnsi="Verdana" w:cs="Tahoma"/>
          <w:sz w:val="20"/>
          <w:szCs w:val="20"/>
        </w:rPr>
        <w:t>77</w:t>
      </w:r>
      <w:r>
        <w:rPr>
          <w:rFonts w:ascii="Verdana" w:hAnsi="Verdana" w:cs="Tahoma"/>
          <w:sz w:val="20"/>
          <w:szCs w:val="20"/>
        </w:rPr>
        <w:t xml:space="preserve"> </w:t>
      </w:r>
      <w:r w:rsidRPr="0053488D">
        <w:rPr>
          <w:rFonts w:ascii="Verdana" w:hAnsi="Verdana" w:cs="Tahoma"/>
          <w:b/>
          <w:bCs/>
          <w:sz w:val="20"/>
          <w:szCs w:val="20"/>
        </w:rPr>
        <w:t xml:space="preserve">CIG: </w:t>
      </w:r>
      <w:r w:rsidR="008E15DD">
        <w:rPr>
          <w:rFonts w:ascii="Verdana" w:hAnsi="Verdana" w:cs="Tahoma"/>
          <w:b/>
          <w:bCs/>
          <w:sz w:val="20"/>
          <w:szCs w:val="20"/>
        </w:rPr>
        <w:t>B786F649C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78A1C9DE" w14:textId="31F936DF" w:rsidR="00905C58" w:rsidRDefault="003E32F7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-</w:t>
      </w:r>
      <w:r w:rsidR="00C443F8" w:rsidRPr="003E32F7">
        <w:rPr>
          <w:rFonts w:ascii="Verdana" w:hAnsi="Verdana" w:cs="Tahoma"/>
          <w:sz w:val="20"/>
          <w:szCs w:val="20"/>
          <w:u w:val="single"/>
        </w:rPr>
        <w:t xml:space="preserve">Ditta </w:t>
      </w:r>
      <w:r w:rsidR="00901725" w:rsidRPr="003E32F7">
        <w:rPr>
          <w:rFonts w:ascii="Verdana" w:hAnsi="Verdana" w:cs="Tahoma"/>
          <w:sz w:val="20"/>
          <w:szCs w:val="20"/>
          <w:u w:val="single"/>
        </w:rPr>
        <w:t>IM MEDICAL SOLUTIONS s.r.l.</w:t>
      </w:r>
      <w:r w:rsidR="0053488D" w:rsidRPr="003E32F7">
        <w:rPr>
          <w:rFonts w:ascii="Verdana" w:hAnsi="Verdana" w:cs="Tahoma"/>
          <w:sz w:val="20"/>
          <w:szCs w:val="20"/>
          <w:u w:val="single"/>
        </w:rPr>
        <w:t>-</w:t>
      </w:r>
      <w:r w:rsidR="0053488D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>1</w:t>
      </w:r>
      <w:r w:rsidR="0053488D">
        <w:rPr>
          <w:rFonts w:ascii="Verdana" w:hAnsi="Verdana" w:cs="Tahoma"/>
          <w:sz w:val="20"/>
          <w:szCs w:val="20"/>
        </w:rPr>
        <w:t>VALVOLA ESPIATORIA</w:t>
      </w:r>
      <w:r>
        <w:rPr>
          <w:rFonts w:ascii="Verdana" w:hAnsi="Verdana" w:cs="Tahoma"/>
          <w:sz w:val="20"/>
          <w:szCs w:val="20"/>
        </w:rPr>
        <w:t xml:space="preserve"> </w:t>
      </w:r>
      <w:r w:rsidR="0053488D">
        <w:rPr>
          <w:rFonts w:ascii="Verdana" w:hAnsi="Verdana" w:cs="Tahoma"/>
          <w:sz w:val="20"/>
          <w:szCs w:val="20"/>
        </w:rPr>
        <w:t xml:space="preserve">+ </w:t>
      </w:r>
      <w:r>
        <w:rPr>
          <w:rFonts w:ascii="Verdana" w:hAnsi="Verdana" w:cs="Tahoma"/>
          <w:sz w:val="20"/>
          <w:szCs w:val="20"/>
        </w:rPr>
        <w:t xml:space="preserve">1 </w:t>
      </w:r>
      <w:r w:rsidR="0053488D">
        <w:rPr>
          <w:rFonts w:ascii="Verdana" w:hAnsi="Verdana" w:cs="Tahoma"/>
          <w:sz w:val="20"/>
          <w:szCs w:val="20"/>
        </w:rPr>
        <w:t xml:space="preserve">SENSORE DI FLUSSO </w:t>
      </w:r>
    </w:p>
    <w:p w14:paraId="542DA7EB" w14:textId="3AF98864" w:rsidR="003E32F7" w:rsidRDefault="00901725" w:rsidP="00905C58">
      <w:pPr>
        <w:spacing w:line="360" w:lineRule="auto"/>
        <w:jc w:val="both"/>
        <w:rPr>
          <w:rFonts w:ascii="Verdana" w:hAnsi="Verdana" w:cs="Tahoma"/>
          <w:b/>
          <w:bCs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€ 1.</w:t>
      </w:r>
      <w:r w:rsidR="0053488D">
        <w:rPr>
          <w:rFonts w:ascii="Verdana" w:hAnsi="Verdana" w:cs="Tahoma"/>
          <w:sz w:val="20"/>
          <w:szCs w:val="20"/>
        </w:rPr>
        <w:t>254</w:t>
      </w:r>
      <w:r>
        <w:rPr>
          <w:rFonts w:ascii="Verdana" w:hAnsi="Verdana" w:cs="Tahoma"/>
          <w:sz w:val="20"/>
          <w:szCs w:val="20"/>
        </w:rPr>
        <w:t>,00</w:t>
      </w:r>
      <w:r w:rsidR="0053488D">
        <w:rPr>
          <w:rFonts w:ascii="Verdana" w:hAnsi="Verdana" w:cs="Tahoma"/>
          <w:sz w:val="20"/>
          <w:szCs w:val="20"/>
        </w:rPr>
        <w:t xml:space="preserve">+ iva al 22% € 1.530,00 </w:t>
      </w:r>
      <w:r w:rsidR="0053488D" w:rsidRPr="0053488D">
        <w:rPr>
          <w:rFonts w:ascii="Verdana" w:hAnsi="Verdana" w:cs="Tahoma"/>
          <w:b/>
          <w:bCs/>
          <w:sz w:val="20"/>
          <w:szCs w:val="20"/>
        </w:rPr>
        <w:t>CIG:</w:t>
      </w:r>
      <w:r w:rsidR="008E15DD">
        <w:rPr>
          <w:rFonts w:ascii="Verdana" w:hAnsi="Verdana" w:cs="Tahoma"/>
          <w:b/>
          <w:bCs/>
          <w:sz w:val="20"/>
          <w:szCs w:val="20"/>
        </w:rPr>
        <w:t xml:space="preserve"> B7864117A1</w:t>
      </w:r>
    </w:p>
    <w:p w14:paraId="14AC9048" w14:textId="77777777" w:rsidR="00372775" w:rsidRDefault="00372775" w:rsidP="00905C58">
      <w:pPr>
        <w:spacing w:line="360" w:lineRule="auto"/>
        <w:jc w:val="both"/>
        <w:rPr>
          <w:rFonts w:ascii="Verdana" w:hAnsi="Verdana" w:cs="Tahoma"/>
          <w:b/>
          <w:bCs/>
          <w:sz w:val="20"/>
          <w:szCs w:val="20"/>
        </w:rPr>
      </w:pPr>
    </w:p>
    <w:p w14:paraId="22B11CF5" w14:textId="0744C67A" w:rsidR="004F68CC" w:rsidRDefault="003E32F7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-</w:t>
      </w:r>
      <w:r w:rsidR="004F68CC" w:rsidRPr="003E32F7">
        <w:rPr>
          <w:rFonts w:ascii="Verdana" w:hAnsi="Verdana" w:cs="Tahoma"/>
          <w:sz w:val="20"/>
          <w:szCs w:val="20"/>
          <w:u w:val="single"/>
        </w:rPr>
        <w:t>Ditta GENIUM Srl</w:t>
      </w:r>
      <w:r w:rsidR="004F68CC">
        <w:rPr>
          <w:rFonts w:ascii="Verdana" w:hAnsi="Verdana" w:cs="Tahoma"/>
          <w:sz w:val="20"/>
          <w:szCs w:val="20"/>
        </w:rPr>
        <w:t xml:space="preserve"> – 2 MASCHERE ORONASALI </w:t>
      </w:r>
      <w:proofErr w:type="spellStart"/>
      <w:r w:rsidR="004F68CC">
        <w:rPr>
          <w:rFonts w:ascii="Verdana" w:hAnsi="Verdana" w:cs="Tahoma"/>
          <w:sz w:val="20"/>
          <w:szCs w:val="20"/>
        </w:rPr>
        <w:t>AirFit</w:t>
      </w:r>
      <w:proofErr w:type="spellEnd"/>
      <w:r w:rsidR="004F68CC">
        <w:rPr>
          <w:rFonts w:ascii="Verdana" w:hAnsi="Verdana" w:cs="Tahoma"/>
          <w:sz w:val="20"/>
          <w:szCs w:val="20"/>
        </w:rPr>
        <w:t xml:space="preserve"> F 20 NV+1 MASCHERA NASALE </w:t>
      </w:r>
      <w:proofErr w:type="spellStart"/>
      <w:r w:rsidR="004F68CC">
        <w:rPr>
          <w:rFonts w:ascii="Verdana" w:hAnsi="Verdana" w:cs="Tahoma"/>
          <w:sz w:val="20"/>
          <w:szCs w:val="20"/>
        </w:rPr>
        <w:t>AirFit</w:t>
      </w:r>
      <w:proofErr w:type="spellEnd"/>
      <w:r w:rsidR="004F68CC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>N</w:t>
      </w:r>
      <w:r w:rsidR="004F68CC">
        <w:rPr>
          <w:rFonts w:ascii="Verdana" w:hAnsi="Verdana" w:cs="Tahoma"/>
          <w:sz w:val="20"/>
          <w:szCs w:val="20"/>
        </w:rPr>
        <w:t>20</w:t>
      </w:r>
    </w:p>
    <w:p w14:paraId="5F31FA92" w14:textId="6C50987B" w:rsidR="004F68CC" w:rsidRPr="004F68CC" w:rsidRDefault="004F68CC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€ 183,80+ iva al 5% = € 193,00 </w:t>
      </w:r>
      <w:r>
        <w:rPr>
          <w:rFonts w:ascii="Verdana" w:hAnsi="Verdana" w:cs="Tahoma"/>
          <w:b/>
          <w:bCs/>
          <w:sz w:val="20"/>
          <w:szCs w:val="20"/>
        </w:rPr>
        <w:t xml:space="preserve">CIG: </w:t>
      </w:r>
      <w:r w:rsidR="003E32F7" w:rsidRPr="003E32F7">
        <w:rPr>
          <w:rFonts w:ascii="Verdana" w:hAnsi="Verdana" w:cs="Tahoma"/>
          <w:b/>
          <w:bCs/>
          <w:sz w:val="20"/>
          <w:szCs w:val="20"/>
        </w:rPr>
        <w:t>B786A3373C</w:t>
      </w:r>
    </w:p>
    <w:p w14:paraId="122D153D" w14:textId="77777777" w:rsidR="0053488D" w:rsidRDefault="0053488D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75751FF1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1A9FAE44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della fornitura </w:t>
      </w:r>
      <w:r w:rsidRPr="00A116E8">
        <w:rPr>
          <w:rFonts w:ascii="Verdana" w:hAnsi="Verdana" w:cs="Tahoma"/>
          <w:sz w:val="20"/>
          <w:szCs w:val="20"/>
        </w:rPr>
        <w:t>in ogget</w:t>
      </w:r>
      <w:r w:rsidR="0089470A">
        <w:rPr>
          <w:rFonts w:ascii="Verdana" w:hAnsi="Verdana" w:cs="Tahoma"/>
          <w:sz w:val="20"/>
          <w:szCs w:val="20"/>
        </w:rPr>
        <w:t>to</w:t>
      </w:r>
      <w:r w:rsidR="003B5B4F">
        <w:rPr>
          <w:rFonts w:ascii="Verdana" w:hAnsi="Verdana" w:cs="Tahoma"/>
          <w:sz w:val="20"/>
          <w:szCs w:val="20"/>
        </w:rPr>
        <w:t>, a fronte dell</w:t>
      </w:r>
      <w:r w:rsidR="00563866">
        <w:rPr>
          <w:rFonts w:ascii="Verdana" w:hAnsi="Verdana" w:cs="Tahoma"/>
          <w:sz w:val="20"/>
          <w:szCs w:val="20"/>
        </w:rPr>
        <w:t>e</w:t>
      </w:r>
      <w:r w:rsidR="003B5B4F">
        <w:rPr>
          <w:rFonts w:ascii="Verdana" w:hAnsi="Verdana" w:cs="Tahoma"/>
          <w:sz w:val="20"/>
          <w:szCs w:val="20"/>
        </w:rPr>
        <w:t xml:space="preserve"> richiest</w:t>
      </w:r>
      <w:r w:rsidR="00563866">
        <w:rPr>
          <w:rFonts w:ascii="Verdana" w:hAnsi="Verdana" w:cs="Tahoma"/>
          <w:sz w:val="20"/>
          <w:szCs w:val="20"/>
        </w:rPr>
        <w:t>e</w:t>
      </w:r>
      <w:r w:rsidR="003B5B4F">
        <w:rPr>
          <w:rFonts w:ascii="Verdana" w:hAnsi="Verdana" w:cs="Tahoma"/>
          <w:sz w:val="20"/>
          <w:szCs w:val="20"/>
        </w:rPr>
        <w:t xml:space="preserve"> d’ acquisto pervenut</w:t>
      </w:r>
      <w:r w:rsidR="00563866">
        <w:rPr>
          <w:rFonts w:ascii="Verdana" w:hAnsi="Verdana" w:cs="Tahoma"/>
          <w:sz w:val="20"/>
          <w:szCs w:val="20"/>
        </w:rPr>
        <w:t xml:space="preserve">e alla scrivente da parte </w:t>
      </w:r>
      <w:r w:rsidR="003B5B4F">
        <w:rPr>
          <w:rFonts w:ascii="Verdana" w:hAnsi="Verdana" w:cs="Tahoma"/>
          <w:sz w:val="20"/>
          <w:szCs w:val="20"/>
        </w:rPr>
        <w:t>dal</w:t>
      </w:r>
      <w:r w:rsidR="009A65AA">
        <w:rPr>
          <w:rFonts w:ascii="Verdana" w:hAnsi="Verdana" w:cs="Tahoma"/>
          <w:sz w:val="20"/>
          <w:szCs w:val="20"/>
        </w:rPr>
        <w:t xml:space="preserve">la </w:t>
      </w:r>
      <w:r w:rsidR="004E7C7E">
        <w:rPr>
          <w:rFonts w:ascii="Verdana" w:hAnsi="Verdana" w:cs="Tahoma"/>
          <w:sz w:val="20"/>
          <w:szCs w:val="20"/>
        </w:rPr>
        <w:t xml:space="preserve">Dott.ssa Nicoletta Cava, </w:t>
      </w:r>
      <w:proofErr w:type="spellStart"/>
      <w:r w:rsidR="004E7C7E">
        <w:rPr>
          <w:rFonts w:ascii="Verdana" w:hAnsi="Verdana" w:cs="Tahoma"/>
          <w:sz w:val="20"/>
          <w:szCs w:val="20"/>
        </w:rPr>
        <w:t>Resp.le</w:t>
      </w:r>
      <w:proofErr w:type="spellEnd"/>
      <w:r w:rsidR="004E7C7E">
        <w:rPr>
          <w:rFonts w:ascii="Verdana" w:hAnsi="Verdana" w:cs="Tahoma"/>
          <w:sz w:val="20"/>
          <w:szCs w:val="20"/>
        </w:rPr>
        <w:t xml:space="preserve"> Area Infermieristica Tecnica e Riabilitativa</w:t>
      </w:r>
    </w:p>
    <w:p w14:paraId="22ADF054" w14:textId="77777777" w:rsidR="004E7C7E" w:rsidRDefault="004E7C7E" w:rsidP="006E7533">
      <w:pPr>
        <w:rPr>
          <w:rFonts w:ascii="Verdana" w:hAnsi="Verdana" w:cs="Tahoma"/>
          <w:sz w:val="20"/>
          <w:szCs w:val="20"/>
        </w:rPr>
      </w:pP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1436FA5F" w14:textId="77777777" w:rsidR="004E7C7E" w:rsidRPr="003E32F7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>ll</w:t>
      </w:r>
      <w:r w:rsidR="004E7C7E">
        <w:rPr>
          <w:rFonts w:ascii="Verdana" w:hAnsi="Verdana" w:cs="Tahoma"/>
          <w:sz w:val="20"/>
          <w:szCs w:val="20"/>
        </w:rPr>
        <w:t>e Ditte</w:t>
      </w:r>
    </w:p>
    <w:p w14:paraId="1CEA19D4" w14:textId="77777777" w:rsidR="003E32F7" w:rsidRPr="004E7C7E" w:rsidRDefault="003E32F7" w:rsidP="003E32F7">
      <w:pPr>
        <w:suppressAutoHyphens w:val="0"/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0F8CE1FE" w14:textId="0E9B8E84" w:rsidR="00A4338B" w:rsidRPr="004E7C7E" w:rsidRDefault="004E7C7E" w:rsidP="004E7C7E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i/>
          <w:sz w:val="20"/>
          <w:szCs w:val="20"/>
        </w:rPr>
      </w:pPr>
      <w:r w:rsidRPr="004E7C7E">
        <w:rPr>
          <w:rFonts w:ascii="Verdana" w:hAnsi="Verdana" w:cs="Tahoma"/>
          <w:sz w:val="20"/>
          <w:szCs w:val="20"/>
        </w:rPr>
        <w:t xml:space="preserve">Meditron </w:t>
      </w:r>
      <w:proofErr w:type="spellStart"/>
      <w:r>
        <w:rPr>
          <w:rFonts w:ascii="Verdana" w:hAnsi="Verdana" w:cs="Tahoma"/>
          <w:sz w:val="20"/>
          <w:szCs w:val="20"/>
        </w:rPr>
        <w:t>srl</w:t>
      </w:r>
      <w:proofErr w:type="spellEnd"/>
      <w:r>
        <w:rPr>
          <w:rFonts w:ascii="Verdana" w:hAnsi="Verdana" w:cs="Tahoma"/>
          <w:sz w:val="20"/>
          <w:szCs w:val="20"/>
        </w:rPr>
        <w:t xml:space="preserve"> C.F. </w:t>
      </w:r>
      <w:r w:rsidRPr="004E7C7E">
        <w:rPr>
          <w:rFonts w:ascii="Verdana" w:hAnsi="Verdana" w:cs="Tahoma"/>
          <w:sz w:val="20"/>
          <w:szCs w:val="20"/>
        </w:rPr>
        <w:t>91155450371</w:t>
      </w:r>
    </w:p>
    <w:p w14:paraId="519E913C" w14:textId="5C1E3EA1" w:rsidR="004E7C7E" w:rsidRDefault="004E7C7E" w:rsidP="004E7C7E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iCs/>
          <w:sz w:val="20"/>
          <w:szCs w:val="20"/>
        </w:rPr>
      </w:pPr>
      <w:r>
        <w:rPr>
          <w:rFonts w:ascii="Verdana" w:hAnsi="Verdana" w:cs="Tahoma"/>
          <w:iCs/>
          <w:sz w:val="20"/>
          <w:szCs w:val="20"/>
        </w:rPr>
        <w:t>Im Medical Solutions s.r.l. C.F. 02503150373</w:t>
      </w:r>
    </w:p>
    <w:p w14:paraId="003B4C67" w14:textId="22C71554" w:rsidR="004F68CC" w:rsidRDefault="004F68CC" w:rsidP="004E7C7E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iCs/>
          <w:sz w:val="20"/>
          <w:szCs w:val="20"/>
        </w:rPr>
      </w:pPr>
      <w:proofErr w:type="spellStart"/>
      <w:r>
        <w:rPr>
          <w:rFonts w:ascii="Verdana" w:hAnsi="Verdana" w:cs="Tahoma"/>
          <w:iCs/>
          <w:sz w:val="20"/>
          <w:szCs w:val="20"/>
        </w:rPr>
        <w:t>Genium</w:t>
      </w:r>
      <w:proofErr w:type="spellEnd"/>
      <w:r>
        <w:rPr>
          <w:rFonts w:ascii="Verdana" w:hAnsi="Verdana" w:cs="Tahoma"/>
          <w:iCs/>
          <w:sz w:val="20"/>
          <w:szCs w:val="20"/>
        </w:rPr>
        <w:t xml:space="preserve"> Srl C.F. 02597030028</w:t>
      </w:r>
    </w:p>
    <w:p w14:paraId="5DBE8CF9" w14:textId="77777777" w:rsidR="004E7C7E" w:rsidRDefault="004E7C7E" w:rsidP="004E7C7E">
      <w:pPr>
        <w:jc w:val="both"/>
        <w:rPr>
          <w:rFonts w:ascii="Verdana" w:hAnsi="Verdana" w:cs="Tahoma"/>
          <w:iCs/>
          <w:sz w:val="20"/>
          <w:szCs w:val="20"/>
        </w:rPr>
      </w:pPr>
    </w:p>
    <w:p w14:paraId="6159DC6B" w14:textId="77777777" w:rsidR="004E7C7E" w:rsidRDefault="004E7C7E" w:rsidP="004E7C7E">
      <w:pPr>
        <w:jc w:val="both"/>
        <w:rPr>
          <w:rFonts w:ascii="Verdana" w:hAnsi="Verdana" w:cs="Tahoma"/>
          <w:iCs/>
          <w:sz w:val="20"/>
          <w:szCs w:val="20"/>
        </w:rPr>
      </w:pPr>
    </w:p>
    <w:p w14:paraId="2D593DAE" w14:textId="77777777" w:rsidR="004E7C7E" w:rsidRDefault="004E7C7E" w:rsidP="004E7C7E">
      <w:pPr>
        <w:jc w:val="both"/>
        <w:rPr>
          <w:rFonts w:ascii="Verdana" w:hAnsi="Verdana" w:cs="Tahoma"/>
          <w:iCs/>
          <w:sz w:val="20"/>
          <w:szCs w:val="20"/>
        </w:rPr>
      </w:pPr>
    </w:p>
    <w:p w14:paraId="3FA30096" w14:textId="77777777" w:rsidR="004E7C7E" w:rsidRDefault="004E7C7E" w:rsidP="004E7C7E">
      <w:pPr>
        <w:jc w:val="both"/>
        <w:rPr>
          <w:rFonts w:ascii="Verdana" w:hAnsi="Verdana" w:cs="Tahoma"/>
          <w:iCs/>
          <w:sz w:val="20"/>
          <w:szCs w:val="20"/>
        </w:rPr>
      </w:pPr>
    </w:p>
    <w:p w14:paraId="1835537A" w14:textId="77777777" w:rsidR="004E7C7E" w:rsidRDefault="004E7C7E" w:rsidP="004E7C7E">
      <w:pPr>
        <w:jc w:val="both"/>
        <w:rPr>
          <w:rFonts w:ascii="Verdana" w:hAnsi="Verdana" w:cs="Tahoma"/>
          <w:iCs/>
          <w:sz w:val="20"/>
          <w:szCs w:val="20"/>
        </w:rPr>
      </w:pPr>
    </w:p>
    <w:p w14:paraId="5B8D50F3" w14:textId="77777777" w:rsidR="004E7C7E" w:rsidRDefault="004E7C7E" w:rsidP="004E7C7E">
      <w:pPr>
        <w:jc w:val="both"/>
        <w:rPr>
          <w:rFonts w:ascii="Verdana" w:hAnsi="Verdana" w:cs="Tahoma"/>
          <w:iCs/>
          <w:sz w:val="20"/>
          <w:szCs w:val="20"/>
        </w:rPr>
      </w:pPr>
    </w:p>
    <w:p w14:paraId="32C22CAF" w14:textId="77777777" w:rsidR="004E7C7E" w:rsidRPr="004E7C7E" w:rsidRDefault="004E7C7E" w:rsidP="004E7C7E">
      <w:pPr>
        <w:jc w:val="both"/>
        <w:rPr>
          <w:rFonts w:ascii="Verdana" w:hAnsi="Verdana" w:cs="Tahoma"/>
          <w:iCs/>
          <w:sz w:val="20"/>
          <w:szCs w:val="20"/>
        </w:rPr>
      </w:pPr>
    </w:p>
    <w:p w14:paraId="2AC682C6" w14:textId="77777777" w:rsidR="00A4338B" w:rsidRPr="00BD2440" w:rsidRDefault="00A4338B" w:rsidP="004E7C7E">
      <w:pPr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382300BD" w14:textId="77777777" w:rsidR="00867AA2" w:rsidRPr="00A31F02" w:rsidRDefault="00867AA2" w:rsidP="00A31F02">
      <w:pPr>
        <w:ind w:left="360"/>
        <w:rPr>
          <w:rFonts w:ascii="Verdana" w:hAnsi="Verdana" w:cs="Tahoma"/>
          <w:sz w:val="20"/>
          <w:szCs w:val="20"/>
        </w:rPr>
      </w:pPr>
    </w:p>
    <w:p w14:paraId="604976B2" w14:textId="2CD78CC1" w:rsidR="006D2955" w:rsidRDefault="00745656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</w:t>
      </w:r>
      <w:r w:rsidR="006D2955">
        <w:rPr>
          <w:rFonts w:ascii="Verdana" w:hAnsi="Verdana" w:cs="Tahoma"/>
          <w:sz w:val="20"/>
          <w:szCs w:val="20"/>
        </w:rPr>
        <w:t xml:space="preserve">i è proceduto al controllo dei requisiti con esito positivo </w:t>
      </w:r>
    </w:p>
    <w:p w14:paraId="2D28C949" w14:textId="77777777" w:rsidR="00E31304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01B309AF" w14:textId="77777777" w:rsidR="00867AA2" w:rsidRDefault="00867AA2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7772E718" w14:textId="77777777" w:rsidR="00867AA2" w:rsidRDefault="00867AA2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5E24FF7F" w14:textId="77777777" w:rsidR="00867AA2" w:rsidRPr="00BD2440" w:rsidRDefault="00867AA2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06B2EE80" w:rsidR="00326F32" w:rsidRPr="00BD2440" w:rsidRDefault="00444CC6" w:rsidP="004379E9">
      <w:pPr>
        <w:jc w:val="center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867AA2">
        <w:rPr>
          <w:rFonts w:ascii="Verdana" w:hAnsi="Verdana" w:cs="Tahoma"/>
          <w:sz w:val="20"/>
          <w:szCs w:val="20"/>
        </w:rPr>
        <w:t xml:space="preserve">03 luglio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        Il </w:t>
      </w:r>
      <w:r w:rsidR="004379E9">
        <w:rPr>
          <w:rFonts w:ascii="Verdana" w:hAnsi="Verdana" w:cs="Tahoma"/>
          <w:sz w:val="20"/>
          <w:szCs w:val="20"/>
        </w:rPr>
        <w:t>Commissario Straordinario</w:t>
      </w:r>
    </w:p>
    <w:p w14:paraId="660FF9B7" w14:textId="6A1DBF00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         Ing. Mario Tubertini</w:t>
      </w:r>
    </w:p>
    <w:p w14:paraId="0DEBCEC4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1874E" w14:textId="77777777" w:rsidR="007004D9" w:rsidRDefault="007004D9">
      <w:r>
        <w:separator/>
      </w:r>
    </w:p>
  </w:endnote>
  <w:endnote w:type="continuationSeparator" w:id="0">
    <w:p w14:paraId="70DE4A4F" w14:textId="77777777" w:rsidR="007004D9" w:rsidRDefault="0070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113DF" w14:textId="77777777" w:rsidR="007004D9" w:rsidRDefault="007004D9">
      <w:r>
        <w:separator/>
      </w:r>
    </w:p>
  </w:footnote>
  <w:footnote w:type="continuationSeparator" w:id="0">
    <w:p w14:paraId="6FA2B00A" w14:textId="77777777" w:rsidR="007004D9" w:rsidRDefault="00700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E2169"/>
    <w:multiLevelType w:val="hybridMultilevel"/>
    <w:tmpl w:val="DF684B32"/>
    <w:lvl w:ilvl="0" w:tplc="041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9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10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8"/>
  </w:num>
  <w:num w:numId="10" w16cid:durableId="145172665">
    <w:abstractNumId w:val="0"/>
  </w:num>
  <w:num w:numId="11" w16cid:durableId="4114665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2558"/>
    <w:rsid w:val="0009312E"/>
    <w:rsid w:val="00097591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C7C66"/>
    <w:rsid w:val="000D651C"/>
    <w:rsid w:val="000D6E5B"/>
    <w:rsid w:val="000E164A"/>
    <w:rsid w:val="000E3203"/>
    <w:rsid w:val="000E5A2B"/>
    <w:rsid w:val="000F1FCC"/>
    <w:rsid w:val="000F2E87"/>
    <w:rsid w:val="000F2FCC"/>
    <w:rsid w:val="001172C7"/>
    <w:rsid w:val="00131030"/>
    <w:rsid w:val="00135C5A"/>
    <w:rsid w:val="00136B96"/>
    <w:rsid w:val="00141B4C"/>
    <w:rsid w:val="00142D36"/>
    <w:rsid w:val="00151304"/>
    <w:rsid w:val="00163E3D"/>
    <w:rsid w:val="001721BC"/>
    <w:rsid w:val="00177C07"/>
    <w:rsid w:val="00181C4A"/>
    <w:rsid w:val="00182E50"/>
    <w:rsid w:val="001A3ED2"/>
    <w:rsid w:val="001A6734"/>
    <w:rsid w:val="001B4F73"/>
    <w:rsid w:val="001C44B3"/>
    <w:rsid w:val="001C4D88"/>
    <w:rsid w:val="001D3BA8"/>
    <w:rsid w:val="001D4F3B"/>
    <w:rsid w:val="001E1B1C"/>
    <w:rsid w:val="001E40A9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78F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33803"/>
    <w:rsid w:val="003401F2"/>
    <w:rsid w:val="003458E3"/>
    <w:rsid w:val="00356BA9"/>
    <w:rsid w:val="003634EA"/>
    <w:rsid w:val="003641FB"/>
    <w:rsid w:val="00372775"/>
    <w:rsid w:val="00376D02"/>
    <w:rsid w:val="003824D9"/>
    <w:rsid w:val="003843E1"/>
    <w:rsid w:val="0039715A"/>
    <w:rsid w:val="003A138F"/>
    <w:rsid w:val="003A19B1"/>
    <w:rsid w:val="003A2254"/>
    <w:rsid w:val="003A4644"/>
    <w:rsid w:val="003B21B2"/>
    <w:rsid w:val="003B5B4F"/>
    <w:rsid w:val="003B6D06"/>
    <w:rsid w:val="003B6DAD"/>
    <w:rsid w:val="003D0CEE"/>
    <w:rsid w:val="003D1D27"/>
    <w:rsid w:val="003D4C77"/>
    <w:rsid w:val="003E32F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3A4B"/>
    <w:rsid w:val="0046444C"/>
    <w:rsid w:val="004668E8"/>
    <w:rsid w:val="00473648"/>
    <w:rsid w:val="004750C7"/>
    <w:rsid w:val="004805F5"/>
    <w:rsid w:val="00492916"/>
    <w:rsid w:val="004949C2"/>
    <w:rsid w:val="004A35DD"/>
    <w:rsid w:val="004B11C1"/>
    <w:rsid w:val="004B1A82"/>
    <w:rsid w:val="004C0665"/>
    <w:rsid w:val="004C4949"/>
    <w:rsid w:val="004C60B1"/>
    <w:rsid w:val="004D0B05"/>
    <w:rsid w:val="004D3C1C"/>
    <w:rsid w:val="004D5CB3"/>
    <w:rsid w:val="004D6154"/>
    <w:rsid w:val="004D7328"/>
    <w:rsid w:val="004E0E72"/>
    <w:rsid w:val="004E7909"/>
    <w:rsid w:val="004E7C7E"/>
    <w:rsid w:val="004F1868"/>
    <w:rsid w:val="004F68CC"/>
    <w:rsid w:val="00500E4A"/>
    <w:rsid w:val="00507B0B"/>
    <w:rsid w:val="00512752"/>
    <w:rsid w:val="00524536"/>
    <w:rsid w:val="00524A9B"/>
    <w:rsid w:val="0053488D"/>
    <w:rsid w:val="005402A1"/>
    <w:rsid w:val="00547C71"/>
    <w:rsid w:val="0055239A"/>
    <w:rsid w:val="00553F83"/>
    <w:rsid w:val="00560F32"/>
    <w:rsid w:val="00563866"/>
    <w:rsid w:val="0057024B"/>
    <w:rsid w:val="00572445"/>
    <w:rsid w:val="00572C9F"/>
    <w:rsid w:val="00573F60"/>
    <w:rsid w:val="00577384"/>
    <w:rsid w:val="00581017"/>
    <w:rsid w:val="00585B63"/>
    <w:rsid w:val="005A3B18"/>
    <w:rsid w:val="005C3268"/>
    <w:rsid w:val="005D40E9"/>
    <w:rsid w:val="005E1EB7"/>
    <w:rsid w:val="005F6993"/>
    <w:rsid w:val="0060028D"/>
    <w:rsid w:val="00605CEA"/>
    <w:rsid w:val="006122FA"/>
    <w:rsid w:val="006156C0"/>
    <w:rsid w:val="00617224"/>
    <w:rsid w:val="00624DC1"/>
    <w:rsid w:val="006430DA"/>
    <w:rsid w:val="00644177"/>
    <w:rsid w:val="00645F5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4D9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FB3"/>
    <w:rsid w:val="00745656"/>
    <w:rsid w:val="007461BD"/>
    <w:rsid w:val="00747346"/>
    <w:rsid w:val="007613A6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C78AC"/>
    <w:rsid w:val="007D1373"/>
    <w:rsid w:val="007D1616"/>
    <w:rsid w:val="007D2291"/>
    <w:rsid w:val="007E1B44"/>
    <w:rsid w:val="007F2835"/>
    <w:rsid w:val="007F5567"/>
    <w:rsid w:val="008025F2"/>
    <w:rsid w:val="00805215"/>
    <w:rsid w:val="0080606D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67AA2"/>
    <w:rsid w:val="00874D5E"/>
    <w:rsid w:val="008806DF"/>
    <w:rsid w:val="008811E2"/>
    <w:rsid w:val="00886695"/>
    <w:rsid w:val="00887172"/>
    <w:rsid w:val="00887F84"/>
    <w:rsid w:val="00890897"/>
    <w:rsid w:val="00890DE5"/>
    <w:rsid w:val="0089470A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15DD"/>
    <w:rsid w:val="008E49EB"/>
    <w:rsid w:val="008E5221"/>
    <w:rsid w:val="008F2E39"/>
    <w:rsid w:val="008F47B2"/>
    <w:rsid w:val="00901725"/>
    <w:rsid w:val="00905C58"/>
    <w:rsid w:val="00907F21"/>
    <w:rsid w:val="0091130C"/>
    <w:rsid w:val="009142F5"/>
    <w:rsid w:val="00914533"/>
    <w:rsid w:val="00921051"/>
    <w:rsid w:val="00921079"/>
    <w:rsid w:val="0092242C"/>
    <w:rsid w:val="0092792D"/>
    <w:rsid w:val="00935F24"/>
    <w:rsid w:val="009442CC"/>
    <w:rsid w:val="00945B89"/>
    <w:rsid w:val="00953219"/>
    <w:rsid w:val="00955278"/>
    <w:rsid w:val="00965361"/>
    <w:rsid w:val="00980BAF"/>
    <w:rsid w:val="00982033"/>
    <w:rsid w:val="00983575"/>
    <w:rsid w:val="00983E0B"/>
    <w:rsid w:val="00990E52"/>
    <w:rsid w:val="00991109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F02"/>
    <w:rsid w:val="00A338C0"/>
    <w:rsid w:val="00A34691"/>
    <w:rsid w:val="00A41F06"/>
    <w:rsid w:val="00A4338B"/>
    <w:rsid w:val="00A4525E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F8B"/>
    <w:rsid w:val="00AD4526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445"/>
    <w:rsid w:val="00B21826"/>
    <w:rsid w:val="00B218CE"/>
    <w:rsid w:val="00B261AD"/>
    <w:rsid w:val="00B3421F"/>
    <w:rsid w:val="00B457DA"/>
    <w:rsid w:val="00B76032"/>
    <w:rsid w:val="00B76728"/>
    <w:rsid w:val="00B827C1"/>
    <w:rsid w:val="00B95C0C"/>
    <w:rsid w:val="00B97027"/>
    <w:rsid w:val="00BB1BA0"/>
    <w:rsid w:val="00BB3BA9"/>
    <w:rsid w:val="00BB49D0"/>
    <w:rsid w:val="00BC340F"/>
    <w:rsid w:val="00BC6C21"/>
    <w:rsid w:val="00BD2440"/>
    <w:rsid w:val="00BD7037"/>
    <w:rsid w:val="00BD7DEE"/>
    <w:rsid w:val="00BE0DA9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443F8"/>
    <w:rsid w:val="00C53A41"/>
    <w:rsid w:val="00C81617"/>
    <w:rsid w:val="00C84631"/>
    <w:rsid w:val="00C911AF"/>
    <w:rsid w:val="00C94833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47F3F"/>
    <w:rsid w:val="00D549CD"/>
    <w:rsid w:val="00D56CB4"/>
    <w:rsid w:val="00D61323"/>
    <w:rsid w:val="00D7220A"/>
    <w:rsid w:val="00D80697"/>
    <w:rsid w:val="00D814AD"/>
    <w:rsid w:val="00D82100"/>
    <w:rsid w:val="00D86124"/>
    <w:rsid w:val="00D8630E"/>
    <w:rsid w:val="00D95F78"/>
    <w:rsid w:val="00DA0914"/>
    <w:rsid w:val="00DA2149"/>
    <w:rsid w:val="00DA64D6"/>
    <w:rsid w:val="00DB7C49"/>
    <w:rsid w:val="00DC2659"/>
    <w:rsid w:val="00DC3011"/>
    <w:rsid w:val="00DC57F7"/>
    <w:rsid w:val="00DD23C1"/>
    <w:rsid w:val="00DE3D0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83D3A"/>
    <w:rsid w:val="00F8459C"/>
    <w:rsid w:val="00F85F44"/>
    <w:rsid w:val="00F87911"/>
    <w:rsid w:val="00F9619E"/>
    <w:rsid w:val="00FA5059"/>
    <w:rsid w:val="00FB0995"/>
    <w:rsid w:val="00FB679D"/>
    <w:rsid w:val="00FD4213"/>
    <w:rsid w:val="00FE1AEB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612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12</cp:revision>
  <cp:lastPrinted>2025-03-28T09:44:00Z</cp:lastPrinted>
  <dcterms:created xsi:type="dcterms:W3CDTF">2025-07-02T12:22:00Z</dcterms:created>
  <dcterms:modified xsi:type="dcterms:W3CDTF">2025-07-04T07:50:00Z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