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1617CB5D" w14:textId="77777777" w:rsidR="0049525F" w:rsidRDefault="0049525F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58225E15" w14:textId="5D442799" w:rsidR="00F44AC3" w:rsidRDefault="001C44B3" w:rsidP="00F44AC3">
      <w:pPr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23723">
        <w:rPr>
          <w:rFonts w:ascii="Verdana" w:hAnsi="Verdana"/>
          <w:sz w:val="20"/>
          <w:szCs w:val="20"/>
        </w:rPr>
        <w:t>2</w:t>
      </w:r>
      <w:r w:rsidR="0032029C">
        <w:rPr>
          <w:rFonts w:ascii="Verdana" w:hAnsi="Verdana"/>
          <w:sz w:val="20"/>
          <w:szCs w:val="20"/>
        </w:rPr>
        <w:t>2</w:t>
      </w:r>
      <w:r w:rsidR="00672A9A">
        <w:rPr>
          <w:rFonts w:ascii="Verdana" w:hAnsi="Verdana"/>
          <w:sz w:val="20"/>
          <w:szCs w:val="20"/>
        </w:rPr>
        <w:t>/0</w:t>
      </w:r>
      <w:r w:rsidR="0032029C">
        <w:rPr>
          <w:rFonts w:ascii="Verdana" w:hAnsi="Verdana"/>
          <w:sz w:val="20"/>
          <w:szCs w:val="20"/>
        </w:rPr>
        <w:t>7</w:t>
      </w:r>
      <w:r w:rsidR="00672A9A">
        <w:rPr>
          <w:rFonts w:ascii="Verdana" w:hAnsi="Verdana"/>
          <w:sz w:val="20"/>
          <w:szCs w:val="20"/>
        </w:rPr>
        <w:t>/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  <w:r w:rsidR="00F44AC3">
        <w:rPr>
          <w:rFonts w:ascii="Verdana" w:hAnsi="Verdana"/>
          <w:sz w:val="20"/>
          <w:szCs w:val="20"/>
        </w:rPr>
        <w:t xml:space="preserve">                                                                             </w:t>
      </w:r>
      <w:r w:rsidR="00F44AC3">
        <w:rPr>
          <w:rFonts w:ascii="Verdana" w:hAnsi="Verdana" w:cs="Tahoma"/>
          <w:sz w:val="20"/>
          <w:szCs w:val="20"/>
        </w:rPr>
        <w:t>Prot.2025/1473</w:t>
      </w:r>
    </w:p>
    <w:p w14:paraId="237BE66C" w14:textId="39803641" w:rsidR="00990E52" w:rsidRDefault="00990E52" w:rsidP="001C44B3">
      <w:pPr>
        <w:rPr>
          <w:rFonts w:ascii="Verdana" w:hAnsi="Verdana"/>
          <w:sz w:val="20"/>
          <w:szCs w:val="20"/>
        </w:rPr>
      </w:pPr>
    </w:p>
    <w:p w14:paraId="29BC33A9" w14:textId="76A62FDE" w:rsidR="00C203D2" w:rsidRPr="00F44AC3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</w:t>
      </w:r>
    </w:p>
    <w:p w14:paraId="3416ADF1" w14:textId="344A1E52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>PER ACQUISIZIONI INFERIORI A</w:t>
      </w:r>
      <w:r w:rsidR="00551A5E">
        <w:rPr>
          <w:rFonts w:ascii="Verdana" w:hAnsi="Verdana" w:cs="Tahoma"/>
          <w:b/>
          <w:sz w:val="20"/>
          <w:szCs w:val="20"/>
        </w:rPr>
        <w:t xml:space="preserve"> 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397967B2" w14:textId="09C655A0" w:rsidR="00551A5E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551A5E">
        <w:rPr>
          <w:rFonts w:ascii="Verdana" w:hAnsi="Verdana" w:cs="Tahoma"/>
          <w:sz w:val="20"/>
          <w:szCs w:val="20"/>
        </w:rPr>
        <w:t xml:space="preserve"> biennale</w:t>
      </w:r>
      <w:r w:rsidR="0032029C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fornitur</w:t>
      </w:r>
      <w:r w:rsidR="00444E8A">
        <w:rPr>
          <w:rFonts w:ascii="Verdana" w:hAnsi="Verdana" w:cs="Tahoma"/>
          <w:sz w:val="20"/>
          <w:szCs w:val="20"/>
        </w:rPr>
        <w:t xml:space="preserve">a </w:t>
      </w:r>
      <w:r w:rsidR="0032029C">
        <w:rPr>
          <w:rFonts w:ascii="Verdana" w:hAnsi="Verdana" w:cs="Tahoma"/>
          <w:sz w:val="20"/>
          <w:szCs w:val="20"/>
        </w:rPr>
        <w:t xml:space="preserve">manopole saponate tramite adesione a Convenzione </w:t>
      </w:r>
      <w:proofErr w:type="spellStart"/>
      <w:r w:rsidR="0032029C">
        <w:rPr>
          <w:rFonts w:ascii="Verdana" w:hAnsi="Verdana" w:cs="Tahoma"/>
          <w:sz w:val="20"/>
          <w:szCs w:val="20"/>
        </w:rPr>
        <w:t>Intercent_</w:t>
      </w:r>
      <w:proofErr w:type="gramStart"/>
      <w:r w:rsidR="0032029C">
        <w:rPr>
          <w:rFonts w:ascii="Verdana" w:hAnsi="Verdana" w:cs="Tahoma"/>
          <w:sz w:val="20"/>
          <w:szCs w:val="20"/>
        </w:rPr>
        <w:t>ER</w:t>
      </w:r>
      <w:proofErr w:type="spellEnd"/>
      <w:r w:rsidR="00E5014B">
        <w:rPr>
          <w:rFonts w:ascii="Verdana" w:hAnsi="Verdana" w:cs="Tahoma"/>
          <w:sz w:val="20"/>
          <w:szCs w:val="20"/>
        </w:rPr>
        <w:t xml:space="preserve">  </w:t>
      </w:r>
      <w:r w:rsidR="00FD4737">
        <w:rPr>
          <w:rFonts w:ascii="Verdana" w:hAnsi="Verdana" w:cs="Tahoma"/>
          <w:sz w:val="20"/>
          <w:szCs w:val="20"/>
        </w:rPr>
        <w:t>“</w:t>
      </w:r>
      <w:proofErr w:type="gramEnd"/>
      <w:r w:rsidR="00E5014B">
        <w:rPr>
          <w:rFonts w:ascii="Verdana" w:hAnsi="Verdana" w:cs="Tahoma"/>
          <w:sz w:val="20"/>
          <w:szCs w:val="20"/>
        </w:rPr>
        <w:t>C</w:t>
      </w:r>
      <w:r w:rsidR="00551A5E">
        <w:rPr>
          <w:rFonts w:ascii="Verdana" w:hAnsi="Verdana" w:cs="Tahoma"/>
          <w:sz w:val="20"/>
          <w:szCs w:val="20"/>
        </w:rPr>
        <w:t>onvenzione per la fornitura di TNT non sterile 4- Lotto 3</w:t>
      </w:r>
      <w:r w:rsidR="00FD4737">
        <w:rPr>
          <w:rFonts w:ascii="Verdana" w:hAnsi="Verdana" w:cs="Tahoma"/>
          <w:sz w:val="20"/>
          <w:szCs w:val="20"/>
        </w:rPr>
        <w:t>”</w:t>
      </w:r>
      <w:r w:rsidR="00551A5E">
        <w:rPr>
          <w:rFonts w:ascii="Verdana" w:hAnsi="Verdana" w:cs="Tahoma"/>
          <w:sz w:val="20"/>
          <w:szCs w:val="20"/>
        </w:rPr>
        <w:t xml:space="preserve"> </w:t>
      </w:r>
    </w:p>
    <w:p w14:paraId="41FAB9B4" w14:textId="77777777" w:rsidR="00FD4737" w:rsidRDefault="00FD4737" w:rsidP="00406AC3">
      <w:pPr>
        <w:jc w:val="both"/>
        <w:rPr>
          <w:rFonts w:ascii="Verdana" w:hAnsi="Verdana" w:cs="Tahoma"/>
          <w:sz w:val="20"/>
          <w:szCs w:val="20"/>
        </w:rPr>
      </w:pPr>
    </w:p>
    <w:p w14:paraId="529E84E3" w14:textId="106CB288" w:rsidR="00551A5E" w:rsidRDefault="00551A5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MASTER 97923620C3</w:t>
      </w:r>
      <w:r w:rsidR="00F44AC3">
        <w:rPr>
          <w:rFonts w:ascii="Verdana" w:hAnsi="Verdana" w:cs="Tahoma"/>
          <w:sz w:val="20"/>
          <w:szCs w:val="20"/>
        </w:rPr>
        <w:t xml:space="preserve">    CIG derivato B7B9F20A46</w:t>
      </w: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3509BB83" w:rsidR="003B5B4F" w:rsidRPr="003B5B4F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E5014B">
        <w:rPr>
          <w:rFonts w:ascii="Verdana" w:hAnsi="Verdana" w:cs="Tahoma"/>
          <w:sz w:val="20"/>
          <w:szCs w:val="20"/>
        </w:rPr>
        <w:t>3.M.C. S.P.A.</w:t>
      </w:r>
    </w:p>
    <w:p w14:paraId="30BBB36B" w14:textId="77777777" w:rsidR="00551A5E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551A5E">
        <w:rPr>
          <w:rFonts w:ascii="Verdana" w:hAnsi="Verdana" w:cs="Tahoma"/>
          <w:sz w:val="20"/>
          <w:szCs w:val="20"/>
        </w:rPr>
        <w:t xml:space="preserve">5.670,00 </w:t>
      </w:r>
    </w:p>
    <w:p w14:paraId="78A1C9DE" w14:textId="0F7C5AFF" w:rsidR="00905C58" w:rsidRDefault="00551A5E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IVA € 1.247,40 </w:t>
      </w:r>
    </w:p>
    <w:p w14:paraId="5FD74FBD" w14:textId="2002B7D4" w:rsidR="00C203D2" w:rsidRPr="00090266" w:rsidRDefault="00551A5E" w:rsidP="00F44AC3">
      <w:pPr>
        <w:spacing w:line="360" w:lineRule="auto"/>
        <w:jc w:val="both"/>
        <w:rPr>
          <w:rFonts w:ascii="Verdana" w:hAnsi="Verdana" w:cs="Tahoma"/>
          <w:sz w:val="20"/>
          <w:szCs w:val="20"/>
          <w:u w:val="single"/>
        </w:rPr>
      </w:pPr>
      <w:r w:rsidRPr="00090266">
        <w:rPr>
          <w:rFonts w:ascii="Verdana" w:hAnsi="Verdana" w:cs="Tahoma"/>
          <w:sz w:val="20"/>
          <w:szCs w:val="20"/>
          <w:u w:val="single"/>
        </w:rPr>
        <w:t>TOTALE ORDINATIVO DI FORNITURA (IVA INCLUSA) € 6.917,40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4746137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</w:t>
      </w:r>
      <w:r w:rsidR="00F368B0">
        <w:rPr>
          <w:rFonts w:ascii="Verdana" w:hAnsi="Verdana" w:cs="Tahoma"/>
          <w:sz w:val="20"/>
          <w:szCs w:val="20"/>
        </w:rPr>
        <w:t>i</w:t>
      </w:r>
    </w:p>
    <w:p w14:paraId="3479A8D3" w14:textId="77777777" w:rsidR="00FD4737" w:rsidRDefault="00FD4737" w:rsidP="00F44AC3">
      <w:pPr>
        <w:jc w:val="both"/>
        <w:rPr>
          <w:rFonts w:ascii="Verdana" w:hAnsi="Verdana" w:cs="Tahoma"/>
          <w:sz w:val="20"/>
          <w:szCs w:val="20"/>
        </w:rPr>
      </w:pPr>
    </w:p>
    <w:p w14:paraId="0463243C" w14:textId="2C74A2B0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51A5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2352F059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FD4737">
        <w:rPr>
          <w:rFonts w:ascii="Verdana" w:hAnsi="Verdana" w:cs="Tahoma"/>
          <w:sz w:val="20"/>
          <w:szCs w:val="20"/>
        </w:rPr>
        <w:t>to per le esigenze dell’Istituto DI Montecatone SPA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3A4E65AB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</w:t>
      </w:r>
      <w:r w:rsidR="00FD4737">
        <w:rPr>
          <w:rFonts w:ascii="Verdana" w:hAnsi="Verdana" w:cs="Tahoma"/>
          <w:sz w:val="20"/>
          <w:szCs w:val="20"/>
        </w:rPr>
        <w:t xml:space="preserve">tta 3.M.C S.P.A. 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D631133" w14:textId="77777777" w:rsidR="00FD4737" w:rsidRDefault="00FD4737" w:rsidP="00FD473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04976B2" w14:textId="2953182C" w:rsidR="006D2955" w:rsidRDefault="006D2955" w:rsidP="00FD473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7B2E3279" w14:textId="2E2172BA" w:rsidR="00A851BE" w:rsidRDefault="00444CC6" w:rsidP="00A851BE">
      <w:pPr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E35562">
        <w:rPr>
          <w:rFonts w:ascii="Verdana" w:hAnsi="Verdana" w:cs="Tahoma"/>
          <w:sz w:val="20"/>
          <w:szCs w:val="20"/>
        </w:rPr>
        <w:t>2</w:t>
      </w:r>
      <w:r w:rsidR="00A851BE">
        <w:rPr>
          <w:rFonts w:ascii="Verdana" w:hAnsi="Verdana" w:cs="Tahoma"/>
          <w:sz w:val="20"/>
          <w:szCs w:val="20"/>
        </w:rPr>
        <w:t xml:space="preserve">2 luglio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</w:t>
      </w:r>
    </w:p>
    <w:p w14:paraId="6FBEFA87" w14:textId="5F0D5493" w:rsidR="00326F32" w:rsidRPr="00BD2440" w:rsidRDefault="00326F32" w:rsidP="00A851BE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</w:t>
      </w:r>
      <w:r w:rsidR="00A851BE">
        <w:rPr>
          <w:rFonts w:ascii="Verdana" w:hAnsi="Verdana" w:cs="Tahoma"/>
          <w:sz w:val="20"/>
          <w:szCs w:val="20"/>
        </w:rPr>
        <w:t xml:space="preserve">           </w:t>
      </w:r>
      <w:r>
        <w:rPr>
          <w:rFonts w:ascii="Verdana" w:hAnsi="Verdana" w:cs="Tahoma"/>
          <w:sz w:val="20"/>
          <w:szCs w:val="20"/>
        </w:rPr>
        <w:t xml:space="preserve"> </w:t>
      </w:r>
      <w:r w:rsidR="00A851BE">
        <w:rPr>
          <w:rFonts w:ascii="Verdana" w:hAnsi="Verdana" w:cs="Tahoma"/>
          <w:sz w:val="20"/>
          <w:szCs w:val="20"/>
        </w:rPr>
        <w:t xml:space="preserve">                                  </w:t>
      </w:r>
      <w:r>
        <w:rPr>
          <w:rFonts w:ascii="Verdana" w:hAnsi="Verdana" w:cs="Tahoma"/>
          <w:sz w:val="20"/>
          <w:szCs w:val="20"/>
        </w:rPr>
        <w:t xml:space="preserve">  Il </w:t>
      </w:r>
      <w:r w:rsidR="00A851BE">
        <w:rPr>
          <w:rFonts w:ascii="Verdana" w:hAnsi="Verdana" w:cs="Tahoma"/>
          <w:sz w:val="20"/>
          <w:szCs w:val="20"/>
        </w:rPr>
        <w:t>Direttore Amministrativo</w:t>
      </w:r>
    </w:p>
    <w:p w14:paraId="660FF9B7" w14:textId="36CC13D2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</w:t>
      </w:r>
      <w:r w:rsidR="00A851BE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0871" w14:textId="77777777" w:rsidR="00BB4E78" w:rsidRDefault="00BB4E78">
      <w:r>
        <w:separator/>
      </w:r>
    </w:p>
  </w:endnote>
  <w:endnote w:type="continuationSeparator" w:id="0">
    <w:p w14:paraId="38C669CD" w14:textId="77777777" w:rsidR="00BB4E78" w:rsidRDefault="00BB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54C0A" w14:textId="77777777" w:rsidR="00BB4E78" w:rsidRDefault="00BB4E78">
      <w:r>
        <w:separator/>
      </w:r>
    </w:p>
  </w:footnote>
  <w:footnote w:type="continuationSeparator" w:id="0">
    <w:p w14:paraId="447DCD33" w14:textId="77777777" w:rsidR="00BB4E78" w:rsidRDefault="00BB4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0266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2DBD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3351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78F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029C"/>
    <w:rsid w:val="00323322"/>
    <w:rsid w:val="00324992"/>
    <w:rsid w:val="00326F32"/>
    <w:rsid w:val="00331722"/>
    <w:rsid w:val="00332D05"/>
    <w:rsid w:val="003401F2"/>
    <w:rsid w:val="00340C26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9525F"/>
    <w:rsid w:val="004A35DD"/>
    <w:rsid w:val="004B11C1"/>
    <w:rsid w:val="004B1A82"/>
    <w:rsid w:val="004C0665"/>
    <w:rsid w:val="004C4949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402A1"/>
    <w:rsid w:val="00547C71"/>
    <w:rsid w:val="00551A5E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78AC"/>
    <w:rsid w:val="007D1373"/>
    <w:rsid w:val="007D1616"/>
    <w:rsid w:val="007D2291"/>
    <w:rsid w:val="007E1B44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0E3E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1854"/>
    <w:rsid w:val="00A53231"/>
    <w:rsid w:val="00A54ECE"/>
    <w:rsid w:val="00A55BB8"/>
    <w:rsid w:val="00A578B9"/>
    <w:rsid w:val="00A642BC"/>
    <w:rsid w:val="00A67076"/>
    <w:rsid w:val="00A719F5"/>
    <w:rsid w:val="00A74553"/>
    <w:rsid w:val="00A851BE"/>
    <w:rsid w:val="00A9542C"/>
    <w:rsid w:val="00AA5900"/>
    <w:rsid w:val="00AB0036"/>
    <w:rsid w:val="00AB3726"/>
    <w:rsid w:val="00AB396C"/>
    <w:rsid w:val="00AB5E65"/>
    <w:rsid w:val="00AB66DC"/>
    <w:rsid w:val="00AB6F8B"/>
    <w:rsid w:val="00AC2F83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76032"/>
    <w:rsid w:val="00B76728"/>
    <w:rsid w:val="00B827C1"/>
    <w:rsid w:val="00B93E20"/>
    <w:rsid w:val="00B95C0C"/>
    <w:rsid w:val="00B97027"/>
    <w:rsid w:val="00BB1BA0"/>
    <w:rsid w:val="00BB49D0"/>
    <w:rsid w:val="00BB4E78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17EF"/>
    <w:rsid w:val="00C33FF1"/>
    <w:rsid w:val="00C3400B"/>
    <w:rsid w:val="00C37515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B7C49"/>
    <w:rsid w:val="00DC2659"/>
    <w:rsid w:val="00DC3011"/>
    <w:rsid w:val="00DC57F7"/>
    <w:rsid w:val="00DD23C1"/>
    <w:rsid w:val="00DE3D0F"/>
    <w:rsid w:val="00DF7BC9"/>
    <w:rsid w:val="00E216BC"/>
    <w:rsid w:val="00E248A5"/>
    <w:rsid w:val="00E31304"/>
    <w:rsid w:val="00E35562"/>
    <w:rsid w:val="00E41623"/>
    <w:rsid w:val="00E43639"/>
    <w:rsid w:val="00E43CAC"/>
    <w:rsid w:val="00E445F1"/>
    <w:rsid w:val="00E44D0A"/>
    <w:rsid w:val="00E47C19"/>
    <w:rsid w:val="00E5014B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368B0"/>
    <w:rsid w:val="00F40ACB"/>
    <w:rsid w:val="00F41E1A"/>
    <w:rsid w:val="00F42F0A"/>
    <w:rsid w:val="00F447D8"/>
    <w:rsid w:val="00F44AC3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B679D"/>
    <w:rsid w:val="00FD4213"/>
    <w:rsid w:val="00FD4737"/>
    <w:rsid w:val="00FE1AEB"/>
    <w:rsid w:val="00FE1B29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ELETTRONICA7-2022.dotx</Template>
  <TotalTime>101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Corsolini Claudia</cp:lastModifiedBy>
  <cp:revision>9</cp:revision>
  <cp:lastPrinted>2025-07-23T08:49:00Z</cp:lastPrinted>
  <dcterms:created xsi:type="dcterms:W3CDTF">2025-07-22T13:23:00Z</dcterms:created>
  <dcterms:modified xsi:type="dcterms:W3CDTF">2025-07-23T13:04:00Z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