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237BE66C" w14:textId="7A0D3A24" w:rsidR="00990E52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E71C3D">
        <w:rPr>
          <w:rFonts w:ascii="Verdana" w:hAnsi="Verdana"/>
          <w:sz w:val="20"/>
          <w:szCs w:val="20"/>
        </w:rPr>
        <w:t>20</w:t>
      </w:r>
      <w:r w:rsidR="00AC7DF4">
        <w:rPr>
          <w:rFonts w:ascii="Verdana" w:hAnsi="Verdana"/>
          <w:sz w:val="20"/>
          <w:szCs w:val="20"/>
        </w:rPr>
        <w:t xml:space="preserve"> </w:t>
      </w:r>
      <w:r w:rsidR="0002753B">
        <w:rPr>
          <w:rFonts w:ascii="Verdana" w:hAnsi="Verdana"/>
          <w:sz w:val="20"/>
          <w:szCs w:val="20"/>
        </w:rPr>
        <w:t>ottobre</w:t>
      </w:r>
      <w:r w:rsidR="0067719A">
        <w:rPr>
          <w:rFonts w:ascii="Verdana" w:hAnsi="Verdana"/>
          <w:sz w:val="20"/>
          <w:szCs w:val="20"/>
        </w:rPr>
        <w:t xml:space="preserve"> </w:t>
      </w:r>
      <w:r w:rsidR="000A66F6">
        <w:rPr>
          <w:rFonts w:ascii="Verdana" w:hAnsi="Verdana"/>
          <w:sz w:val="20"/>
          <w:szCs w:val="20"/>
        </w:rPr>
        <w:t>202</w:t>
      </w:r>
      <w:r w:rsidR="003B5B4F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 </w:t>
      </w:r>
    </w:p>
    <w:p w14:paraId="29455CCC" w14:textId="160D9E3A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6505C750" w14:textId="78F0CB0D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</w:t>
      </w:r>
      <w:r w:rsidR="00CC7BCE">
        <w:rPr>
          <w:rFonts w:ascii="Verdana" w:hAnsi="Verdana" w:cs="Tahoma"/>
          <w:sz w:val="20"/>
          <w:szCs w:val="20"/>
        </w:rPr>
        <w:t>02</w:t>
      </w:r>
      <w:r w:rsidR="003B5B4F">
        <w:rPr>
          <w:rFonts w:ascii="Verdana" w:hAnsi="Verdana" w:cs="Tahoma"/>
          <w:sz w:val="20"/>
          <w:szCs w:val="20"/>
        </w:rPr>
        <w:t>5</w:t>
      </w:r>
      <w:r w:rsidR="000A66F6">
        <w:rPr>
          <w:rFonts w:ascii="Verdana" w:hAnsi="Verdana" w:cs="Tahoma"/>
          <w:sz w:val="20"/>
          <w:szCs w:val="20"/>
        </w:rPr>
        <w:t>/</w:t>
      </w:r>
      <w:r w:rsidR="00E71C3D">
        <w:rPr>
          <w:rFonts w:ascii="Verdana" w:hAnsi="Verdana" w:cs="Tahoma"/>
          <w:sz w:val="20"/>
          <w:szCs w:val="20"/>
        </w:rPr>
        <w:t>2002</w:t>
      </w:r>
    </w:p>
    <w:p w14:paraId="29BC33A9" w14:textId="259EB7F7" w:rsidR="00C203D2" w:rsidRPr="000C3BAB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6090BB1D" w:rsidR="00A4338B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AC7DF4">
        <w:rPr>
          <w:rFonts w:ascii="Verdana" w:hAnsi="Verdana" w:cs="Tahoma"/>
          <w:b/>
          <w:sz w:val="20"/>
          <w:szCs w:val="20"/>
        </w:rPr>
        <w:t>140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19DD027F" w14:textId="4B3B14FE" w:rsidR="00914DE3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 xml:space="preserve">affidamento </w:t>
      </w:r>
      <w:r w:rsidR="0009583B">
        <w:rPr>
          <w:rFonts w:ascii="Verdana" w:hAnsi="Verdana" w:cs="Tahoma"/>
          <w:sz w:val="20"/>
          <w:szCs w:val="20"/>
        </w:rPr>
        <w:t>fornitura</w:t>
      </w:r>
      <w:r w:rsidR="00E71C3D">
        <w:rPr>
          <w:rFonts w:ascii="Verdana" w:hAnsi="Verdana" w:cs="Tahoma"/>
          <w:sz w:val="20"/>
          <w:szCs w:val="20"/>
        </w:rPr>
        <w:t xml:space="preserve"> ELETTRODI DI STIMOLAZIONE PREGELLATI BIPOLARI</w:t>
      </w:r>
    </w:p>
    <w:p w14:paraId="620F2C09" w14:textId="77777777" w:rsidR="003A7F10" w:rsidRDefault="003A7F10" w:rsidP="00406AC3">
      <w:pPr>
        <w:jc w:val="both"/>
        <w:rPr>
          <w:rFonts w:ascii="Verdana" w:hAnsi="Verdana" w:cs="Tahoma"/>
          <w:sz w:val="20"/>
          <w:szCs w:val="20"/>
        </w:rPr>
      </w:pPr>
    </w:p>
    <w:p w14:paraId="7B27BDC8" w14:textId="66A1D778" w:rsidR="003A7F10" w:rsidRDefault="003A7F10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Ditta </w:t>
      </w:r>
      <w:r w:rsidR="00E71C3D">
        <w:rPr>
          <w:rFonts w:ascii="Verdana" w:hAnsi="Verdana" w:cs="Tahoma"/>
          <w:sz w:val="20"/>
          <w:szCs w:val="20"/>
        </w:rPr>
        <w:t>MI.CO.MEDICAL SRL UNIPERSONALE</w:t>
      </w:r>
    </w:p>
    <w:p w14:paraId="6A28ED92" w14:textId="77777777" w:rsidR="003B5B4F" w:rsidRPr="003B5B4F" w:rsidRDefault="003B5B4F" w:rsidP="00406AC3">
      <w:pPr>
        <w:jc w:val="both"/>
        <w:rPr>
          <w:rFonts w:ascii="Verdana" w:hAnsi="Verdana" w:cs="Tahoma"/>
          <w:sz w:val="20"/>
          <w:szCs w:val="20"/>
        </w:rPr>
      </w:pPr>
    </w:p>
    <w:p w14:paraId="28604458" w14:textId="60BB3012" w:rsidR="00805498" w:rsidRDefault="00905C58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€ </w:t>
      </w:r>
      <w:r w:rsidR="00E71C3D">
        <w:rPr>
          <w:rFonts w:ascii="Verdana" w:hAnsi="Verdana" w:cs="Tahoma"/>
          <w:sz w:val="20"/>
          <w:szCs w:val="20"/>
        </w:rPr>
        <w:t>1.665,00</w:t>
      </w:r>
      <w:r w:rsidR="0009583B">
        <w:rPr>
          <w:rFonts w:ascii="Verdana" w:hAnsi="Verdana" w:cs="Tahoma"/>
          <w:sz w:val="20"/>
          <w:szCs w:val="20"/>
        </w:rPr>
        <w:t xml:space="preserve"> + IVA AL 22% = € </w:t>
      </w:r>
      <w:r w:rsidR="00E71C3D">
        <w:rPr>
          <w:rFonts w:ascii="Verdana" w:hAnsi="Verdana" w:cs="Tahoma"/>
          <w:sz w:val="20"/>
          <w:szCs w:val="20"/>
        </w:rPr>
        <w:t>2.031,30</w:t>
      </w:r>
    </w:p>
    <w:p w14:paraId="0E71C2CD" w14:textId="436ED37C" w:rsidR="00E37917" w:rsidRDefault="00E37917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CIG B</w:t>
      </w:r>
      <w:r w:rsidR="00E71C3D">
        <w:rPr>
          <w:rFonts w:ascii="Verdana" w:hAnsi="Verdana" w:cs="Tahoma"/>
          <w:sz w:val="20"/>
          <w:szCs w:val="20"/>
        </w:rPr>
        <w:t>8B6661682</w:t>
      </w: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1CF55618" w14:textId="3F3691B8" w:rsidR="0067719A" w:rsidRDefault="00F8459C" w:rsidP="0067719A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</w:t>
      </w:r>
    </w:p>
    <w:p w14:paraId="0D673E87" w14:textId="35AF749E" w:rsidR="0067719A" w:rsidRDefault="0067719A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</w:t>
      </w:r>
      <w:r w:rsidR="00F8459C">
        <w:rPr>
          <w:rFonts w:ascii="Verdana" w:hAnsi="Verdana" w:cs="Tahoma"/>
          <w:sz w:val="20"/>
          <w:szCs w:val="20"/>
        </w:rPr>
        <w:t>economici</w:t>
      </w:r>
    </w:p>
    <w:p w14:paraId="1FE1E84A" w14:textId="77777777" w:rsidR="00D76D81" w:rsidRDefault="00D76D81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0463243C" w14:textId="399111DE" w:rsidR="001D4F3B" w:rsidRDefault="00745656" w:rsidP="001D4F3B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AB682B">
        <w:rPr>
          <w:rFonts w:ascii="Verdana" w:hAnsi="Verdana" w:cs="Tahoma"/>
          <w:sz w:val="20"/>
          <w:szCs w:val="20"/>
        </w:rPr>
        <w:t>Commissario Straordinario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7068387B" w14:textId="76119AD0" w:rsidR="0009583B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</w:t>
      </w:r>
      <w:r w:rsidR="00AB682B">
        <w:rPr>
          <w:rFonts w:ascii="Verdana" w:hAnsi="Verdana" w:cs="Tahoma"/>
          <w:sz w:val="20"/>
          <w:szCs w:val="20"/>
        </w:rPr>
        <w:t>di quanto in oggetto</w:t>
      </w:r>
      <w:r w:rsidR="00805498">
        <w:rPr>
          <w:rFonts w:ascii="Verdana" w:hAnsi="Verdana" w:cs="Tahoma"/>
          <w:sz w:val="20"/>
          <w:szCs w:val="20"/>
        </w:rPr>
        <w:t xml:space="preserve">, come da richiesta d’ acquisto </w:t>
      </w:r>
      <w:r w:rsidR="0009583B">
        <w:rPr>
          <w:rFonts w:ascii="Verdana" w:hAnsi="Verdana" w:cs="Tahoma"/>
          <w:sz w:val="20"/>
          <w:szCs w:val="20"/>
        </w:rPr>
        <w:t>a firma della Dr</w:t>
      </w:r>
      <w:r w:rsidR="00E71C3D">
        <w:rPr>
          <w:rFonts w:ascii="Verdana" w:hAnsi="Verdana" w:cs="Tahoma"/>
          <w:sz w:val="20"/>
          <w:szCs w:val="20"/>
        </w:rPr>
        <w:t>.ssa Chiara Minardi</w:t>
      </w:r>
    </w:p>
    <w:p w14:paraId="227D4A1F" w14:textId="1498E2DD" w:rsidR="00E71C3D" w:rsidRDefault="00E71C3D" w:rsidP="006E7533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Trattasi di inserimento di nuovi dispositivi medici autorizzati all’ acquisto dal Direttore Sanitario, Dr.ssa Simona Bianchi. Vedi allegato</w:t>
      </w:r>
    </w:p>
    <w:p w14:paraId="53F466E9" w14:textId="77777777" w:rsidR="0067719A" w:rsidRDefault="0067719A" w:rsidP="006E7533">
      <w:pPr>
        <w:rPr>
          <w:rFonts w:ascii="Verdana" w:hAnsi="Verdana" w:cs="Tahoma"/>
          <w:sz w:val="20"/>
          <w:szCs w:val="20"/>
        </w:rPr>
      </w:pP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0BAB8CC1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09583B">
        <w:rPr>
          <w:rFonts w:ascii="Verdana" w:hAnsi="Verdana" w:cs="Tahoma"/>
          <w:sz w:val="20"/>
          <w:szCs w:val="20"/>
        </w:rPr>
        <w:t>M</w:t>
      </w:r>
      <w:r w:rsidR="00E71C3D">
        <w:rPr>
          <w:rFonts w:ascii="Verdana" w:hAnsi="Verdana" w:cs="Tahoma"/>
          <w:sz w:val="20"/>
          <w:szCs w:val="20"/>
        </w:rPr>
        <w:t>I.CO. MEDICAL SRL UNIPERSONALE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BD244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604976B2" w14:textId="6E044734" w:rsidR="006D2955" w:rsidRDefault="006D2955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6FBEFA87" w14:textId="47B4089C" w:rsidR="00326F32" w:rsidRPr="00BD2440" w:rsidRDefault="004C4515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  <w:r w:rsidR="00444CC6"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E71C3D">
        <w:rPr>
          <w:rFonts w:ascii="Verdana" w:hAnsi="Verdana" w:cs="Tahoma"/>
          <w:sz w:val="20"/>
          <w:szCs w:val="20"/>
        </w:rPr>
        <w:t>20</w:t>
      </w:r>
      <w:r w:rsidR="00D76D81">
        <w:rPr>
          <w:rFonts w:ascii="Verdana" w:hAnsi="Verdana" w:cs="Tahoma"/>
          <w:sz w:val="20"/>
          <w:szCs w:val="20"/>
        </w:rPr>
        <w:t xml:space="preserve"> ottobre</w:t>
      </w:r>
      <w:r w:rsidR="00BE14ED">
        <w:rPr>
          <w:rFonts w:ascii="Verdana" w:hAnsi="Verdana" w:cs="Tahoma"/>
          <w:sz w:val="20"/>
          <w:szCs w:val="20"/>
        </w:rPr>
        <w:t xml:space="preserve"> </w:t>
      </w:r>
      <w:r w:rsidR="003B5B4F">
        <w:rPr>
          <w:rFonts w:ascii="Verdana" w:hAnsi="Verdana" w:cs="Tahoma"/>
          <w:sz w:val="20"/>
          <w:szCs w:val="20"/>
        </w:rPr>
        <w:t>2025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</w:t>
      </w:r>
      <w:r w:rsidR="00326F32">
        <w:rPr>
          <w:rFonts w:ascii="Verdana" w:hAnsi="Verdana" w:cs="Tahoma"/>
          <w:sz w:val="20"/>
          <w:szCs w:val="20"/>
        </w:rPr>
        <w:t xml:space="preserve"> </w:t>
      </w:r>
      <w:r w:rsidR="00AB682B">
        <w:rPr>
          <w:rFonts w:ascii="Verdana" w:hAnsi="Verdana" w:cs="Tahoma"/>
          <w:sz w:val="20"/>
          <w:szCs w:val="20"/>
        </w:rPr>
        <w:t>Commissario Straordinario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660FF9B7" w14:textId="42BA16E3" w:rsidR="00444CC6" w:rsidRPr="00BD2440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</w:t>
      </w:r>
      <w:r w:rsidR="0052265F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</w:t>
      </w:r>
      <w:r>
        <w:rPr>
          <w:rFonts w:ascii="Verdana" w:hAnsi="Verdana" w:cs="Tahoma"/>
          <w:color w:val="000000" w:themeColor="text1"/>
          <w:sz w:val="20"/>
          <w:szCs w:val="20"/>
        </w:rPr>
        <w:t xml:space="preserve"> </w:t>
      </w:r>
      <w:r w:rsidR="00AB682B">
        <w:rPr>
          <w:rFonts w:ascii="Verdana" w:hAnsi="Verdana" w:cs="Tahoma"/>
          <w:color w:val="000000" w:themeColor="text1"/>
          <w:sz w:val="20"/>
          <w:szCs w:val="20"/>
        </w:rPr>
        <w:t xml:space="preserve"> </w:t>
      </w:r>
      <w:r w:rsidR="0052265F">
        <w:rPr>
          <w:rFonts w:ascii="Verdana" w:hAnsi="Verdana" w:cs="Tahoma"/>
          <w:color w:val="000000" w:themeColor="text1"/>
          <w:sz w:val="20"/>
          <w:szCs w:val="20"/>
        </w:rPr>
        <w:t>Dott.</w:t>
      </w:r>
      <w:r w:rsidR="00AB682B">
        <w:rPr>
          <w:rFonts w:ascii="Verdana" w:hAnsi="Verdana" w:cs="Tahoma"/>
          <w:color w:val="000000" w:themeColor="text1"/>
          <w:sz w:val="20"/>
          <w:szCs w:val="20"/>
        </w:rPr>
        <w:t xml:space="preserve"> Mario Tubertini</w:t>
      </w:r>
    </w:p>
    <w:p w14:paraId="0DEBCEC4" w14:textId="457087E6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       </w:t>
      </w:r>
      <w:r w:rsidR="007F5C96">
        <w:rPr>
          <w:rFonts w:ascii="Verdana" w:hAnsi="Verdana" w:cs="Tahoma"/>
          <w:sz w:val="20"/>
          <w:szCs w:val="20"/>
        </w:rPr>
        <w:t xml:space="preserve">   </w:t>
      </w:r>
      <w:r w:rsidRPr="00BD2440">
        <w:rPr>
          <w:rFonts w:ascii="Verdana" w:hAnsi="Verdana" w:cs="Tahoma"/>
          <w:sz w:val="20"/>
          <w:szCs w:val="20"/>
        </w:rPr>
        <w:t>s/m</w:t>
      </w:r>
      <w:r w:rsidR="007F5C96">
        <w:rPr>
          <w:rFonts w:ascii="Verdana" w:hAnsi="Verdana" w:cs="Tahoma"/>
          <w:sz w:val="20"/>
          <w:szCs w:val="20"/>
        </w:rPr>
        <w:t xml:space="preserve"> </w:t>
      </w:r>
      <w:r w:rsidR="00AB682B">
        <w:rPr>
          <w:rFonts w:ascii="Verdana" w:hAnsi="Verdana" w:cs="Tahoma"/>
          <w:sz w:val="20"/>
          <w:szCs w:val="20"/>
        </w:rPr>
        <w:t>M/M</w:t>
      </w:r>
    </w:p>
    <w:p w14:paraId="51B475C4" w14:textId="77777777" w:rsidR="009D6866" w:rsidRPr="00BD2440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8569AD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AF3672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AF3672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882D1" w14:textId="77777777" w:rsidR="000D4C22" w:rsidRDefault="000D4C22">
      <w:r>
        <w:separator/>
      </w:r>
    </w:p>
  </w:endnote>
  <w:endnote w:type="continuationSeparator" w:id="0">
    <w:p w14:paraId="687FE620" w14:textId="77777777" w:rsidR="000D4C22" w:rsidRDefault="000D4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5B982" w14:textId="77777777" w:rsidR="000D4C22" w:rsidRDefault="000D4C22">
      <w:r>
        <w:separator/>
      </w:r>
    </w:p>
  </w:footnote>
  <w:footnote w:type="continuationSeparator" w:id="0">
    <w:p w14:paraId="33C35CE1" w14:textId="77777777" w:rsidR="000D4C22" w:rsidRDefault="000D4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1"/>
  </w:num>
  <w:num w:numId="2" w16cid:durableId="1350716086">
    <w:abstractNumId w:val="4"/>
  </w:num>
  <w:num w:numId="3" w16cid:durableId="154877351">
    <w:abstractNumId w:val="8"/>
  </w:num>
  <w:num w:numId="4" w16cid:durableId="187719338">
    <w:abstractNumId w:val="2"/>
  </w:num>
  <w:num w:numId="5" w16cid:durableId="307516839">
    <w:abstractNumId w:val="6"/>
  </w:num>
  <w:num w:numId="6" w16cid:durableId="722145637">
    <w:abstractNumId w:val="9"/>
  </w:num>
  <w:num w:numId="7" w16cid:durableId="1944679105">
    <w:abstractNumId w:val="3"/>
  </w:num>
  <w:num w:numId="8" w16cid:durableId="1153715232">
    <w:abstractNumId w:val="5"/>
  </w:num>
  <w:num w:numId="9" w16cid:durableId="1121151496">
    <w:abstractNumId w:val="7"/>
  </w:num>
  <w:num w:numId="10" w16cid:durableId="14517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26B"/>
    <w:rsid w:val="0002384A"/>
    <w:rsid w:val="000240AE"/>
    <w:rsid w:val="00025010"/>
    <w:rsid w:val="0002753B"/>
    <w:rsid w:val="00030B28"/>
    <w:rsid w:val="00034407"/>
    <w:rsid w:val="0004188E"/>
    <w:rsid w:val="00053E23"/>
    <w:rsid w:val="00057DC1"/>
    <w:rsid w:val="000622B8"/>
    <w:rsid w:val="0006390F"/>
    <w:rsid w:val="00073F36"/>
    <w:rsid w:val="00076CF1"/>
    <w:rsid w:val="00080A5A"/>
    <w:rsid w:val="00086648"/>
    <w:rsid w:val="00092558"/>
    <w:rsid w:val="0009312E"/>
    <w:rsid w:val="0009532D"/>
    <w:rsid w:val="0009583B"/>
    <w:rsid w:val="00097591"/>
    <w:rsid w:val="000A3177"/>
    <w:rsid w:val="000A351C"/>
    <w:rsid w:val="000A66F6"/>
    <w:rsid w:val="000A6C73"/>
    <w:rsid w:val="000B0C0D"/>
    <w:rsid w:val="000B3437"/>
    <w:rsid w:val="000B3A80"/>
    <w:rsid w:val="000B75AA"/>
    <w:rsid w:val="000B7B66"/>
    <w:rsid w:val="000C16DA"/>
    <w:rsid w:val="000C2848"/>
    <w:rsid w:val="000C3BAB"/>
    <w:rsid w:val="000C612A"/>
    <w:rsid w:val="000D4C22"/>
    <w:rsid w:val="000D651C"/>
    <w:rsid w:val="000D6E5B"/>
    <w:rsid w:val="000E164A"/>
    <w:rsid w:val="000E3203"/>
    <w:rsid w:val="000E5A2B"/>
    <w:rsid w:val="000F0F04"/>
    <w:rsid w:val="000F2FCC"/>
    <w:rsid w:val="0010308B"/>
    <w:rsid w:val="001172C7"/>
    <w:rsid w:val="00131030"/>
    <w:rsid w:val="00135C5A"/>
    <w:rsid w:val="00136B96"/>
    <w:rsid w:val="00142D36"/>
    <w:rsid w:val="00151304"/>
    <w:rsid w:val="00163E3D"/>
    <w:rsid w:val="00171BE8"/>
    <w:rsid w:val="001721BC"/>
    <w:rsid w:val="001728EB"/>
    <w:rsid w:val="00177C07"/>
    <w:rsid w:val="00181C4A"/>
    <w:rsid w:val="00182E50"/>
    <w:rsid w:val="001A6734"/>
    <w:rsid w:val="001A7F1E"/>
    <w:rsid w:val="001B4F73"/>
    <w:rsid w:val="001C44B3"/>
    <w:rsid w:val="001C4D88"/>
    <w:rsid w:val="001D3BA8"/>
    <w:rsid w:val="001D4F3B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168E6"/>
    <w:rsid w:val="00220050"/>
    <w:rsid w:val="00222E04"/>
    <w:rsid w:val="0022508E"/>
    <w:rsid w:val="00227F79"/>
    <w:rsid w:val="002323D8"/>
    <w:rsid w:val="00237B26"/>
    <w:rsid w:val="00241622"/>
    <w:rsid w:val="00245DE3"/>
    <w:rsid w:val="00246231"/>
    <w:rsid w:val="00295B3D"/>
    <w:rsid w:val="00296809"/>
    <w:rsid w:val="002A0C9E"/>
    <w:rsid w:val="002A0CD1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E20"/>
    <w:rsid w:val="002E2540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073AA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401F2"/>
    <w:rsid w:val="003402D7"/>
    <w:rsid w:val="003458E3"/>
    <w:rsid w:val="00356BA9"/>
    <w:rsid w:val="003634EA"/>
    <w:rsid w:val="003641FB"/>
    <w:rsid w:val="0036475A"/>
    <w:rsid w:val="00376D02"/>
    <w:rsid w:val="003824D9"/>
    <w:rsid w:val="003843E1"/>
    <w:rsid w:val="003929E7"/>
    <w:rsid w:val="0039715A"/>
    <w:rsid w:val="003A138F"/>
    <w:rsid w:val="003A19B1"/>
    <w:rsid w:val="003A2254"/>
    <w:rsid w:val="003A4644"/>
    <w:rsid w:val="003A7F10"/>
    <w:rsid w:val="003B203E"/>
    <w:rsid w:val="003B21B2"/>
    <w:rsid w:val="003B561C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23723"/>
    <w:rsid w:val="004239E1"/>
    <w:rsid w:val="00423F72"/>
    <w:rsid w:val="004306D5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47B7"/>
    <w:rsid w:val="004551CC"/>
    <w:rsid w:val="004623F3"/>
    <w:rsid w:val="00463A4B"/>
    <w:rsid w:val="0046444C"/>
    <w:rsid w:val="004668E8"/>
    <w:rsid w:val="00473648"/>
    <w:rsid w:val="004750C7"/>
    <w:rsid w:val="00475F62"/>
    <w:rsid w:val="004805F5"/>
    <w:rsid w:val="00492916"/>
    <w:rsid w:val="004949C2"/>
    <w:rsid w:val="004A0A10"/>
    <w:rsid w:val="004A35DD"/>
    <w:rsid w:val="004B11C1"/>
    <w:rsid w:val="004B1A82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4F2821"/>
    <w:rsid w:val="00500E4A"/>
    <w:rsid w:val="00507B0B"/>
    <w:rsid w:val="0051039F"/>
    <w:rsid w:val="00512752"/>
    <w:rsid w:val="005174AC"/>
    <w:rsid w:val="0052265F"/>
    <w:rsid w:val="00524536"/>
    <w:rsid w:val="00524A9B"/>
    <w:rsid w:val="005402A1"/>
    <w:rsid w:val="00543F7C"/>
    <w:rsid w:val="00547C71"/>
    <w:rsid w:val="0055239A"/>
    <w:rsid w:val="00553F83"/>
    <w:rsid w:val="005570F3"/>
    <w:rsid w:val="00560F32"/>
    <w:rsid w:val="0056199E"/>
    <w:rsid w:val="0057024B"/>
    <w:rsid w:val="00572445"/>
    <w:rsid w:val="00573F60"/>
    <w:rsid w:val="00577384"/>
    <w:rsid w:val="00581017"/>
    <w:rsid w:val="0058374B"/>
    <w:rsid w:val="00585B63"/>
    <w:rsid w:val="005A0C08"/>
    <w:rsid w:val="005A3B18"/>
    <w:rsid w:val="005C24D0"/>
    <w:rsid w:val="005C3268"/>
    <w:rsid w:val="005D40E9"/>
    <w:rsid w:val="005D7D3A"/>
    <w:rsid w:val="005E1EB7"/>
    <w:rsid w:val="005F6993"/>
    <w:rsid w:val="00605CEA"/>
    <w:rsid w:val="006122FA"/>
    <w:rsid w:val="006156C0"/>
    <w:rsid w:val="00617224"/>
    <w:rsid w:val="00624DC1"/>
    <w:rsid w:val="00625F91"/>
    <w:rsid w:val="0062604A"/>
    <w:rsid w:val="006430DA"/>
    <w:rsid w:val="00644177"/>
    <w:rsid w:val="006442AA"/>
    <w:rsid w:val="00645F51"/>
    <w:rsid w:val="00646C01"/>
    <w:rsid w:val="0065585A"/>
    <w:rsid w:val="0065700E"/>
    <w:rsid w:val="006612B4"/>
    <w:rsid w:val="00666913"/>
    <w:rsid w:val="00670323"/>
    <w:rsid w:val="00672A9A"/>
    <w:rsid w:val="00673E6C"/>
    <w:rsid w:val="00674D74"/>
    <w:rsid w:val="00675FC3"/>
    <w:rsid w:val="0067719A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700B6F"/>
    <w:rsid w:val="0071200B"/>
    <w:rsid w:val="00714495"/>
    <w:rsid w:val="00722C0C"/>
    <w:rsid w:val="00723F36"/>
    <w:rsid w:val="00724861"/>
    <w:rsid w:val="0072532A"/>
    <w:rsid w:val="00726746"/>
    <w:rsid w:val="00732367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60EDD"/>
    <w:rsid w:val="007613A6"/>
    <w:rsid w:val="0077628B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E1B44"/>
    <w:rsid w:val="007F24E3"/>
    <w:rsid w:val="007F2835"/>
    <w:rsid w:val="007F5567"/>
    <w:rsid w:val="007F5C96"/>
    <w:rsid w:val="008025F2"/>
    <w:rsid w:val="00803A2B"/>
    <w:rsid w:val="00805215"/>
    <w:rsid w:val="00805498"/>
    <w:rsid w:val="0080606D"/>
    <w:rsid w:val="00815F09"/>
    <w:rsid w:val="0081749B"/>
    <w:rsid w:val="00821760"/>
    <w:rsid w:val="00823808"/>
    <w:rsid w:val="00830E9E"/>
    <w:rsid w:val="00837071"/>
    <w:rsid w:val="0084230A"/>
    <w:rsid w:val="00851F9D"/>
    <w:rsid w:val="00852037"/>
    <w:rsid w:val="00855D2D"/>
    <w:rsid w:val="008569AD"/>
    <w:rsid w:val="00867A23"/>
    <w:rsid w:val="00874D5E"/>
    <w:rsid w:val="008806DF"/>
    <w:rsid w:val="00886695"/>
    <w:rsid w:val="00887172"/>
    <w:rsid w:val="00887F84"/>
    <w:rsid w:val="00890897"/>
    <w:rsid w:val="0089470A"/>
    <w:rsid w:val="008A2497"/>
    <w:rsid w:val="008A42E4"/>
    <w:rsid w:val="008A6E35"/>
    <w:rsid w:val="008B01FD"/>
    <w:rsid w:val="008B0A8A"/>
    <w:rsid w:val="008B334D"/>
    <w:rsid w:val="008B3604"/>
    <w:rsid w:val="008B62AC"/>
    <w:rsid w:val="008B7EE4"/>
    <w:rsid w:val="008C7CBF"/>
    <w:rsid w:val="008D0823"/>
    <w:rsid w:val="008E49EB"/>
    <w:rsid w:val="008E4D7C"/>
    <w:rsid w:val="008E5221"/>
    <w:rsid w:val="008F2E39"/>
    <w:rsid w:val="008F47B2"/>
    <w:rsid w:val="008F7999"/>
    <w:rsid w:val="00905C58"/>
    <w:rsid w:val="00907F21"/>
    <w:rsid w:val="0091130C"/>
    <w:rsid w:val="009142F5"/>
    <w:rsid w:val="00914533"/>
    <w:rsid w:val="00914DE3"/>
    <w:rsid w:val="00915132"/>
    <w:rsid w:val="00921051"/>
    <w:rsid w:val="00921079"/>
    <w:rsid w:val="0092242C"/>
    <w:rsid w:val="00925BC3"/>
    <w:rsid w:val="0092792D"/>
    <w:rsid w:val="00935F24"/>
    <w:rsid w:val="009442CC"/>
    <w:rsid w:val="00945B89"/>
    <w:rsid w:val="00953219"/>
    <w:rsid w:val="0096481A"/>
    <w:rsid w:val="00965361"/>
    <w:rsid w:val="009714F9"/>
    <w:rsid w:val="00980BAF"/>
    <w:rsid w:val="00982033"/>
    <w:rsid w:val="00983575"/>
    <w:rsid w:val="00983E0B"/>
    <w:rsid w:val="00990E52"/>
    <w:rsid w:val="00991109"/>
    <w:rsid w:val="00991EB5"/>
    <w:rsid w:val="009A3E15"/>
    <w:rsid w:val="009A65AA"/>
    <w:rsid w:val="009A74A3"/>
    <w:rsid w:val="009B61CB"/>
    <w:rsid w:val="009C3CEE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129"/>
    <w:rsid w:val="009F62D6"/>
    <w:rsid w:val="00A00461"/>
    <w:rsid w:val="00A00C4E"/>
    <w:rsid w:val="00A04406"/>
    <w:rsid w:val="00A051C3"/>
    <w:rsid w:val="00A066EA"/>
    <w:rsid w:val="00A079EA"/>
    <w:rsid w:val="00A116E8"/>
    <w:rsid w:val="00A11B75"/>
    <w:rsid w:val="00A16897"/>
    <w:rsid w:val="00A240F2"/>
    <w:rsid w:val="00A247A9"/>
    <w:rsid w:val="00A25D18"/>
    <w:rsid w:val="00A31526"/>
    <w:rsid w:val="00A31F02"/>
    <w:rsid w:val="00A338C0"/>
    <w:rsid w:val="00A34691"/>
    <w:rsid w:val="00A41F06"/>
    <w:rsid w:val="00A4338B"/>
    <w:rsid w:val="00A50C83"/>
    <w:rsid w:val="00A53231"/>
    <w:rsid w:val="00A54ECE"/>
    <w:rsid w:val="00A55BB8"/>
    <w:rsid w:val="00A578B9"/>
    <w:rsid w:val="00A642BC"/>
    <w:rsid w:val="00A719F5"/>
    <w:rsid w:val="00A74553"/>
    <w:rsid w:val="00A9542C"/>
    <w:rsid w:val="00AA5900"/>
    <w:rsid w:val="00AB0036"/>
    <w:rsid w:val="00AB3726"/>
    <w:rsid w:val="00AB396C"/>
    <w:rsid w:val="00AB5E65"/>
    <w:rsid w:val="00AB66DC"/>
    <w:rsid w:val="00AB682B"/>
    <w:rsid w:val="00AB6F8B"/>
    <w:rsid w:val="00AC7DF4"/>
    <w:rsid w:val="00AD7EC6"/>
    <w:rsid w:val="00AE5F72"/>
    <w:rsid w:val="00AF3672"/>
    <w:rsid w:val="00AF5A54"/>
    <w:rsid w:val="00AF6C88"/>
    <w:rsid w:val="00B04031"/>
    <w:rsid w:val="00B078FD"/>
    <w:rsid w:val="00B10394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43D48"/>
    <w:rsid w:val="00B457DA"/>
    <w:rsid w:val="00B627CB"/>
    <w:rsid w:val="00B72587"/>
    <w:rsid w:val="00B7365C"/>
    <w:rsid w:val="00B76032"/>
    <w:rsid w:val="00B76728"/>
    <w:rsid w:val="00B827C1"/>
    <w:rsid w:val="00B95C0C"/>
    <w:rsid w:val="00B97027"/>
    <w:rsid w:val="00B97EF1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1319E"/>
    <w:rsid w:val="00C203D2"/>
    <w:rsid w:val="00C21544"/>
    <w:rsid w:val="00C2155C"/>
    <w:rsid w:val="00C26B52"/>
    <w:rsid w:val="00C30CFE"/>
    <w:rsid w:val="00C33FF1"/>
    <w:rsid w:val="00C3400B"/>
    <w:rsid w:val="00C37515"/>
    <w:rsid w:val="00C53A41"/>
    <w:rsid w:val="00C60340"/>
    <w:rsid w:val="00C775FB"/>
    <w:rsid w:val="00C81617"/>
    <w:rsid w:val="00C8420A"/>
    <w:rsid w:val="00C84631"/>
    <w:rsid w:val="00C911AF"/>
    <w:rsid w:val="00C94833"/>
    <w:rsid w:val="00C96FCB"/>
    <w:rsid w:val="00CA0184"/>
    <w:rsid w:val="00CB18C0"/>
    <w:rsid w:val="00CC2F75"/>
    <w:rsid w:val="00CC3150"/>
    <w:rsid w:val="00CC5110"/>
    <w:rsid w:val="00CC7B37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16248"/>
    <w:rsid w:val="00D21F0B"/>
    <w:rsid w:val="00D22A4C"/>
    <w:rsid w:val="00D32DF9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7220A"/>
    <w:rsid w:val="00D76D81"/>
    <w:rsid w:val="00D80697"/>
    <w:rsid w:val="00D82100"/>
    <w:rsid w:val="00D86124"/>
    <w:rsid w:val="00D8630E"/>
    <w:rsid w:val="00D95F78"/>
    <w:rsid w:val="00DA0914"/>
    <w:rsid w:val="00DA2149"/>
    <w:rsid w:val="00DA64D6"/>
    <w:rsid w:val="00DC218E"/>
    <w:rsid w:val="00DC2659"/>
    <w:rsid w:val="00DC3011"/>
    <w:rsid w:val="00DC57F7"/>
    <w:rsid w:val="00DD23C1"/>
    <w:rsid w:val="00DE2D1A"/>
    <w:rsid w:val="00DE3D0F"/>
    <w:rsid w:val="00DF5C9F"/>
    <w:rsid w:val="00DF7BC9"/>
    <w:rsid w:val="00E216BC"/>
    <w:rsid w:val="00E31304"/>
    <w:rsid w:val="00E35562"/>
    <w:rsid w:val="00E37917"/>
    <w:rsid w:val="00E41623"/>
    <w:rsid w:val="00E43639"/>
    <w:rsid w:val="00E43CAC"/>
    <w:rsid w:val="00E445F1"/>
    <w:rsid w:val="00E44D0A"/>
    <w:rsid w:val="00E47C19"/>
    <w:rsid w:val="00E53965"/>
    <w:rsid w:val="00E54C7F"/>
    <w:rsid w:val="00E6303C"/>
    <w:rsid w:val="00E64FE3"/>
    <w:rsid w:val="00E71C3D"/>
    <w:rsid w:val="00E804C5"/>
    <w:rsid w:val="00E8104C"/>
    <w:rsid w:val="00E8545D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5593"/>
    <w:rsid w:val="00F708E2"/>
    <w:rsid w:val="00F83D3A"/>
    <w:rsid w:val="00F8459C"/>
    <w:rsid w:val="00F8511B"/>
    <w:rsid w:val="00F85F44"/>
    <w:rsid w:val="00F87911"/>
    <w:rsid w:val="00F9619E"/>
    <w:rsid w:val="00FA5059"/>
    <w:rsid w:val="00FC1F12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16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3</cp:revision>
  <cp:lastPrinted>2025-09-22T13:58:00Z</cp:lastPrinted>
  <dcterms:created xsi:type="dcterms:W3CDTF">2025-10-20T11:30:00Z</dcterms:created>
  <dcterms:modified xsi:type="dcterms:W3CDTF">2025-10-20T12:13:00Z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