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32292969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1971F5">
        <w:rPr>
          <w:rFonts w:ascii="Verdana" w:hAnsi="Verdana"/>
          <w:sz w:val="20"/>
          <w:szCs w:val="20"/>
        </w:rPr>
        <w:t xml:space="preserve">27 </w:t>
      </w:r>
      <w:r w:rsidR="0002753B">
        <w:rPr>
          <w:rFonts w:ascii="Verdana" w:hAnsi="Verdana"/>
          <w:sz w:val="20"/>
          <w:szCs w:val="20"/>
        </w:rPr>
        <w:t>ottobre</w:t>
      </w:r>
      <w:r w:rsidR="0067719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233290F1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070048">
        <w:rPr>
          <w:rFonts w:ascii="Verdana" w:hAnsi="Verdana" w:cs="Tahoma"/>
          <w:sz w:val="20"/>
          <w:szCs w:val="20"/>
        </w:rPr>
        <w:t>2048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6090BB1D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AC7DF4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085AE361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664642">
        <w:rPr>
          <w:rFonts w:ascii="Verdana" w:hAnsi="Verdana" w:cs="Tahoma"/>
          <w:sz w:val="20"/>
          <w:szCs w:val="20"/>
        </w:rPr>
        <w:t xml:space="preserve"> strumenti di posizionamento pazienti:</w:t>
      </w:r>
    </w:p>
    <w:p w14:paraId="2E919109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026FE19C" w14:textId="4601261E" w:rsidR="00664642" w:rsidRDefault="00664642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Cuscini di </w:t>
      </w:r>
      <w:r w:rsidR="001971F5">
        <w:rPr>
          <w:rFonts w:ascii="Verdana" w:hAnsi="Verdana" w:cs="Tahoma"/>
          <w:sz w:val="20"/>
          <w:szCs w:val="20"/>
        </w:rPr>
        <w:t xml:space="preserve">posizionamenti di </w:t>
      </w:r>
      <w:r>
        <w:rPr>
          <w:rFonts w:ascii="Verdana" w:hAnsi="Verdana" w:cs="Tahoma"/>
          <w:sz w:val="20"/>
          <w:szCs w:val="20"/>
        </w:rPr>
        <w:t>varie misure</w:t>
      </w:r>
    </w:p>
    <w:p w14:paraId="2F3A0166" w14:textId="549A6923" w:rsidR="00664642" w:rsidRDefault="00664642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Cunei </w:t>
      </w:r>
    </w:p>
    <w:p w14:paraId="64B2BA7F" w14:textId="69ED4581" w:rsidR="00664642" w:rsidRDefault="00664642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Materassini</w:t>
      </w:r>
    </w:p>
    <w:p w14:paraId="74218633" w14:textId="6A372B17" w:rsidR="00664642" w:rsidRDefault="00664642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Contenzioni a fascia per letto</w:t>
      </w:r>
    </w:p>
    <w:p w14:paraId="10DEC8C3" w14:textId="755337F6" w:rsidR="00664642" w:rsidRPr="00664642" w:rsidRDefault="00664642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Telini</w:t>
      </w:r>
      <w:proofErr w:type="spellEnd"/>
      <w:r>
        <w:rPr>
          <w:rFonts w:ascii="Verdana" w:hAnsi="Verdana" w:cs="Tahoma"/>
          <w:sz w:val="20"/>
          <w:szCs w:val="20"/>
        </w:rPr>
        <w:t xml:space="preserve"> ad alto scorrimento</w:t>
      </w:r>
    </w:p>
    <w:p w14:paraId="620F2C09" w14:textId="6B40CF03" w:rsidR="003A7F10" w:rsidRDefault="00664642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Spesa prevista a budget 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2227B753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proofErr w:type="spellStart"/>
      <w:r w:rsidR="00664642">
        <w:rPr>
          <w:rFonts w:ascii="Verdana" w:hAnsi="Verdana" w:cs="Tahoma"/>
          <w:sz w:val="20"/>
          <w:szCs w:val="20"/>
        </w:rPr>
        <w:t>Biomatrix</w:t>
      </w:r>
      <w:proofErr w:type="spellEnd"/>
      <w:r w:rsidR="0066464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664642">
        <w:rPr>
          <w:rFonts w:ascii="Verdana" w:hAnsi="Verdana" w:cs="Tahoma"/>
          <w:sz w:val="20"/>
          <w:szCs w:val="20"/>
        </w:rPr>
        <w:t>srl</w:t>
      </w:r>
      <w:proofErr w:type="spellEnd"/>
    </w:p>
    <w:p w14:paraId="1003F900" w14:textId="77777777" w:rsidR="0045318C" w:rsidRDefault="0045318C" w:rsidP="00406AC3">
      <w:pPr>
        <w:jc w:val="both"/>
        <w:rPr>
          <w:rFonts w:ascii="Verdana" w:hAnsi="Verdana" w:cs="Tahoma"/>
          <w:sz w:val="20"/>
          <w:szCs w:val="20"/>
        </w:rPr>
      </w:pPr>
    </w:p>
    <w:p w14:paraId="3A21B17D" w14:textId="1B85130E" w:rsidR="0045318C" w:rsidRDefault="0045318C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CIG: B8D081F1D8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0E71C2CD" w14:textId="055FBC26" w:rsidR="00E37917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2D2B94">
        <w:rPr>
          <w:rFonts w:ascii="Verdana" w:hAnsi="Verdana" w:cs="Tahoma"/>
          <w:sz w:val="20"/>
          <w:szCs w:val="20"/>
        </w:rPr>
        <w:t>4.</w:t>
      </w:r>
      <w:r w:rsidR="00FD0AD6">
        <w:rPr>
          <w:rFonts w:ascii="Verdana" w:hAnsi="Verdana" w:cs="Tahoma"/>
          <w:sz w:val="20"/>
          <w:szCs w:val="20"/>
        </w:rPr>
        <w:t>9</w:t>
      </w:r>
      <w:r w:rsidR="002D2B94">
        <w:rPr>
          <w:rFonts w:ascii="Verdana" w:hAnsi="Verdana" w:cs="Tahoma"/>
          <w:sz w:val="20"/>
          <w:szCs w:val="20"/>
        </w:rPr>
        <w:t xml:space="preserve">00,00 + iva al 22% = € </w:t>
      </w:r>
      <w:r w:rsidR="00FD0AD6">
        <w:rPr>
          <w:rFonts w:ascii="Verdana" w:hAnsi="Verdana" w:cs="Tahoma"/>
          <w:sz w:val="20"/>
          <w:szCs w:val="20"/>
        </w:rPr>
        <w:t>5.978</w:t>
      </w:r>
      <w:r w:rsidR="002D2B94">
        <w:rPr>
          <w:rFonts w:ascii="Verdana" w:hAnsi="Verdana" w:cs="Tahoma"/>
          <w:sz w:val="20"/>
          <w:szCs w:val="20"/>
        </w:rPr>
        <w:t>,00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4E0F8DE8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45318C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6C932994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>, come da richiest</w:t>
      </w:r>
      <w:r w:rsidR="00664642">
        <w:rPr>
          <w:rFonts w:ascii="Verdana" w:hAnsi="Verdana" w:cs="Tahoma"/>
          <w:sz w:val="20"/>
          <w:szCs w:val="20"/>
        </w:rPr>
        <w:t>e d’ acquisto pervenute alla scrivente da parte della Dott.ssa Nicoletta Cava</w:t>
      </w:r>
    </w:p>
    <w:p w14:paraId="7068387B" w14:textId="4F9FA848" w:rsidR="0009583B" w:rsidRDefault="0009583B" w:rsidP="006E7533">
      <w:pPr>
        <w:rPr>
          <w:rFonts w:ascii="Verdana" w:hAnsi="Verdana" w:cs="Tahoma"/>
          <w:sz w:val="20"/>
          <w:szCs w:val="20"/>
        </w:rPr>
      </w:pP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051E7A5E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664642">
        <w:rPr>
          <w:rFonts w:ascii="Verdana" w:hAnsi="Verdana" w:cs="Tahoma"/>
          <w:sz w:val="20"/>
          <w:szCs w:val="20"/>
        </w:rPr>
        <w:t>Biomatrix</w:t>
      </w:r>
      <w:proofErr w:type="spellEnd"/>
      <w:r w:rsidR="0066464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664642">
        <w:rPr>
          <w:rFonts w:ascii="Verdana" w:hAnsi="Verdana" w:cs="Tahoma"/>
          <w:sz w:val="20"/>
          <w:szCs w:val="20"/>
        </w:rPr>
        <w:t>srl</w:t>
      </w:r>
      <w:proofErr w:type="spellEnd"/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436E920E" w14:textId="77777777" w:rsidR="00070048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7CBF14A" w14:textId="77777777" w:rsidR="00070048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1ED5BBE6" w14:textId="77777777" w:rsidR="00070048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052BCBA5" w14:textId="77777777" w:rsidR="00070048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61020113" w14:textId="77777777" w:rsidR="00070048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77777777" w:rsidR="00070048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4554AC32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1971F5">
        <w:rPr>
          <w:rFonts w:ascii="Verdana" w:hAnsi="Verdana" w:cs="Tahoma"/>
          <w:sz w:val="20"/>
          <w:szCs w:val="20"/>
        </w:rPr>
        <w:t>27</w:t>
      </w:r>
      <w:r w:rsidR="00D76D81">
        <w:rPr>
          <w:rFonts w:ascii="Verdana" w:hAnsi="Verdana" w:cs="Tahoma"/>
          <w:sz w:val="20"/>
          <w:szCs w:val="20"/>
        </w:rPr>
        <w:t xml:space="preserve"> ottobre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0F3A2AA9" w:rsidR="0045318C" w:rsidRPr="00BD2440" w:rsidRDefault="0045318C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Direttore Amministrativo 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33674B45" w:rsidR="00444CC6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        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</w:t>
      </w:r>
      <w:r w:rsidR="00AB682B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AB682B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5318C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ssa</w:t>
      </w:r>
      <w:proofErr w:type="spellEnd"/>
      <w:r w:rsidR="0045318C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M</w:t>
      </w:r>
      <w:r w:rsidR="0045318C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ic</w:t>
      </w:r>
      <w:r w:rsid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hela Mariani</w:t>
      </w:r>
    </w:p>
    <w:p w14:paraId="0DEBCEC4" w14:textId="457087E6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8D3A" w14:textId="77777777" w:rsidR="00143778" w:rsidRDefault="00143778">
      <w:r>
        <w:separator/>
      </w:r>
    </w:p>
  </w:endnote>
  <w:endnote w:type="continuationSeparator" w:id="0">
    <w:p w14:paraId="5B0E2463" w14:textId="77777777" w:rsidR="00143778" w:rsidRDefault="0014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F949" w14:textId="77777777" w:rsidR="00143778" w:rsidRDefault="00143778">
      <w:r>
        <w:separator/>
      </w:r>
    </w:p>
  </w:footnote>
  <w:footnote w:type="continuationSeparator" w:id="0">
    <w:p w14:paraId="1747D82A" w14:textId="77777777" w:rsidR="00143778" w:rsidRDefault="00143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43778"/>
    <w:rsid w:val="00151304"/>
    <w:rsid w:val="00163E3D"/>
    <w:rsid w:val="00171BE8"/>
    <w:rsid w:val="001721BC"/>
    <w:rsid w:val="001728EB"/>
    <w:rsid w:val="00177C07"/>
    <w:rsid w:val="00181C4A"/>
    <w:rsid w:val="00182E50"/>
    <w:rsid w:val="00187C98"/>
    <w:rsid w:val="001971F5"/>
    <w:rsid w:val="001A6734"/>
    <w:rsid w:val="001A7F1E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760FC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24D0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90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8</cp:revision>
  <cp:lastPrinted>2025-10-27T14:32:00Z</cp:lastPrinted>
  <dcterms:created xsi:type="dcterms:W3CDTF">2025-10-22T10:56:00Z</dcterms:created>
  <dcterms:modified xsi:type="dcterms:W3CDTF">2025-10-27T14:34:00Z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