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1839CE94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761174">
        <w:rPr>
          <w:rFonts w:ascii="Verdana" w:hAnsi="Verdana"/>
          <w:sz w:val="20"/>
          <w:szCs w:val="20"/>
        </w:rPr>
        <w:t>19 novembre 2</w:t>
      </w:r>
      <w:r w:rsidR="000A66F6">
        <w:rPr>
          <w:rFonts w:ascii="Verdana" w:hAnsi="Verdana"/>
          <w:sz w:val="20"/>
          <w:szCs w:val="20"/>
        </w:rPr>
        <w:t>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6CA4079E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070048">
        <w:rPr>
          <w:rFonts w:ascii="Verdana" w:hAnsi="Verdana" w:cs="Tahoma"/>
          <w:sz w:val="20"/>
          <w:szCs w:val="20"/>
        </w:rPr>
        <w:t>2</w:t>
      </w:r>
      <w:r w:rsidR="00761174">
        <w:rPr>
          <w:rFonts w:ascii="Verdana" w:hAnsi="Verdana" w:cs="Tahoma"/>
          <w:sz w:val="20"/>
          <w:szCs w:val="20"/>
        </w:rPr>
        <w:t>179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18AA8583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761174">
        <w:rPr>
          <w:rFonts w:ascii="Verdana" w:hAnsi="Verdana" w:cs="Tahoma"/>
          <w:b/>
          <w:sz w:val="20"/>
          <w:szCs w:val="20"/>
        </w:rPr>
        <w:t>5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0892FC0B" w14:textId="77777777" w:rsidR="00761174" w:rsidRDefault="00761174" w:rsidP="00A4338B">
      <w:pPr>
        <w:jc w:val="both"/>
        <w:rPr>
          <w:rFonts w:ascii="Verdana" w:hAnsi="Verdana" w:cs="Tahoma"/>
          <w:b/>
          <w:sz w:val="20"/>
          <w:szCs w:val="20"/>
        </w:rPr>
      </w:pP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149C0A0E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761174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664642">
        <w:rPr>
          <w:rFonts w:ascii="Verdana" w:hAnsi="Verdana" w:cs="Tahoma"/>
          <w:sz w:val="20"/>
          <w:szCs w:val="20"/>
        </w:rPr>
        <w:t xml:space="preserve"> </w:t>
      </w:r>
      <w:r w:rsidR="00761174">
        <w:rPr>
          <w:rFonts w:ascii="Verdana" w:hAnsi="Verdana" w:cs="Tahoma"/>
          <w:sz w:val="20"/>
          <w:szCs w:val="20"/>
        </w:rPr>
        <w:t xml:space="preserve">articoli sportivi per tiro con l’arco </w:t>
      </w:r>
    </w:p>
    <w:p w14:paraId="0075680E" w14:textId="0FB61B86" w:rsidR="00761174" w:rsidRDefault="00761174" w:rsidP="00406AC3">
      <w:pPr>
        <w:jc w:val="both"/>
        <w:rPr>
          <w:rFonts w:ascii="Verdana" w:hAnsi="Verdana" w:cs="Tahoma"/>
          <w:sz w:val="20"/>
          <w:szCs w:val="20"/>
        </w:rPr>
      </w:pPr>
    </w:p>
    <w:p w14:paraId="2E919109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026FE19C" w14:textId="606ADC4F" w:rsidR="00664642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FRECCE CROSS-X ELEMENT</w:t>
      </w:r>
    </w:p>
    <w:p w14:paraId="2F3A0166" w14:textId="1C27658F" w:rsidR="00664642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CORDE DACRON DI VARIE MISURE</w:t>
      </w:r>
    </w:p>
    <w:p w14:paraId="64B2BA7F" w14:textId="3D5289F5" w:rsidR="00664642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PATELLE MANCUSO VARIE MISURE</w:t>
      </w:r>
    </w:p>
    <w:p w14:paraId="74218633" w14:textId="367F7BCE" w:rsidR="00664642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COCCHE CROSS-X </w:t>
      </w:r>
    </w:p>
    <w:p w14:paraId="10DEC8C3" w14:textId="37F9FEA7" w:rsidR="00664642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PARABRACCI LUNGHI EXE</w:t>
      </w:r>
    </w:p>
    <w:p w14:paraId="1D2A9850" w14:textId="1EA98D4F" w:rsidR="00761174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VISUALI OL CM 40 ARROWHEAD</w:t>
      </w:r>
    </w:p>
    <w:p w14:paraId="430BE144" w14:textId="4B92A807" w:rsidR="00761174" w:rsidRDefault="00761174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ARCHI DI VARIE MISURE</w:t>
      </w:r>
    </w:p>
    <w:p w14:paraId="3F268FDB" w14:textId="77777777" w:rsidR="00761174" w:rsidRPr="00664642" w:rsidRDefault="00761174" w:rsidP="00761174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620F2C09" w14:textId="6B40CF03" w:rsidR="003A7F10" w:rsidRDefault="0066464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prevista a budget 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7C5254CD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Ditta</w:t>
      </w:r>
      <w:r w:rsidR="00761174">
        <w:rPr>
          <w:rFonts w:ascii="Verdana" w:hAnsi="Verdana" w:cs="Tahoma"/>
          <w:sz w:val="20"/>
          <w:szCs w:val="20"/>
        </w:rPr>
        <w:t xml:space="preserve"> Dante sport di Rivi Dante</w:t>
      </w:r>
    </w:p>
    <w:p w14:paraId="1003F900" w14:textId="77777777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</w:p>
    <w:p w14:paraId="3A21B17D" w14:textId="39DBBB2E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CIG:</w:t>
      </w:r>
      <w:r w:rsidR="00761174">
        <w:rPr>
          <w:rFonts w:ascii="Verdana" w:hAnsi="Verdana" w:cs="Tahoma"/>
          <w:sz w:val="20"/>
          <w:szCs w:val="20"/>
        </w:rPr>
        <w:t xml:space="preserve"> B9308D5424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4F015644" w:rsidR="00E37917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761174">
        <w:rPr>
          <w:rFonts w:ascii="Verdana" w:hAnsi="Verdana" w:cs="Tahoma"/>
          <w:sz w:val="20"/>
          <w:szCs w:val="20"/>
        </w:rPr>
        <w:t>1.000,00 +IVA AL 22% = € 1.220,00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4B76C238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761174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6C932994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>, come da richiest</w:t>
      </w:r>
      <w:r w:rsidR="00664642">
        <w:rPr>
          <w:rFonts w:ascii="Verdana" w:hAnsi="Verdana" w:cs="Tahoma"/>
          <w:sz w:val="20"/>
          <w:szCs w:val="20"/>
        </w:rPr>
        <w:t>e d’ acquisto pervenute alla scrivente da parte della Dott.ssa Nicoletta Cava</w:t>
      </w:r>
    </w:p>
    <w:p w14:paraId="7068387B" w14:textId="4F9FA848" w:rsidR="0009583B" w:rsidRDefault="0009583B" w:rsidP="006E7533">
      <w:pPr>
        <w:rPr>
          <w:rFonts w:ascii="Verdana" w:hAnsi="Verdana" w:cs="Tahoma"/>
          <w:sz w:val="20"/>
          <w:szCs w:val="20"/>
        </w:rPr>
      </w:pP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75A7382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5E8810A1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11880758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38C7B3B4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7098B4B6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5FA38EAE" w14:textId="77777777" w:rsidR="00761174" w:rsidRDefault="00761174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392E977F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761174">
        <w:rPr>
          <w:rFonts w:ascii="Verdana" w:hAnsi="Verdana" w:cs="Tahoma"/>
          <w:sz w:val="20"/>
          <w:szCs w:val="20"/>
        </w:rPr>
        <w:t xml:space="preserve">Dante sport di Rivi Dante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DD5AC1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2601F5E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16FC044D" w14:textId="77777777" w:rsidR="00A1263F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A1263F">
        <w:rPr>
          <w:rFonts w:ascii="Verdana" w:hAnsi="Verdana" w:cs="Tahoma"/>
          <w:sz w:val="20"/>
          <w:szCs w:val="20"/>
        </w:rPr>
        <w:t xml:space="preserve">19 novembre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</w:t>
      </w:r>
    </w:p>
    <w:p w14:paraId="6FBEFA87" w14:textId="14017541" w:rsidR="00326F32" w:rsidRDefault="00326F32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>
        <w:rPr>
          <w:rFonts w:ascii="Verdana" w:hAnsi="Verdana" w:cs="Tahoma"/>
          <w:sz w:val="20"/>
          <w:szCs w:val="20"/>
        </w:rPr>
        <w:t xml:space="preserve"> </w:t>
      </w:r>
    </w:p>
    <w:p w14:paraId="3DB2D3A1" w14:textId="25639D74" w:rsidR="0045318C" w:rsidRPr="00BD2440" w:rsidRDefault="0045318C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</w:t>
      </w:r>
      <w:r w:rsidR="00A1263F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6DF84331" w:rsidR="00444CC6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        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A1263F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Mario Tubertini </w:t>
      </w:r>
    </w:p>
    <w:p w14:paraId="0597F112" w14:textId="77777777" w:rsidR="00A1263F" w:rsidRPr="0045318C" w:rsidRDefault="00A1263F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CFBB3" w14:textId="77777777" w:rsidR="00DA62CB" w:rsidRDefault="00DA62CB">
      <w:r>
        <w:separator/>
      </w:r>
    </w:p>
  </w:endnote>
  <w:endnote w:type="continuationSeparator" w:id="0">
    <w:p w14:paraId="6B26E059" w14:textId="77777777" w:rsidR="00DA62CB" w:rsidRDefault="00DA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D44F" w14:textId="77777777" w:rsidR="00DA62CB" w:rsidRDefault="00DA62CB">
      <w:r>
        <w:separator/>
      </w:r>
    </w:p>
  </w:footnote>
  <w:footnote w:type="continuationSeparator" w:id="0">
    <w:p w14:paraId="6FFB1DDA" w14:textId="77777777" w:rsidR="00DA62CB" w:rsidRDefault="00DA6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87C98"/>
    <w:rsid w:val="00193250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35803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2CB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3</cp:revision>
  <cp:lastPrinted>2025-10-27T14:32:00Z</cp:lastPrinted>
  <dcterms:created xsi:type="dcterms:W3CDTF">2025-11-20T09:31:00Z</dcterms:created>
  <dcterms:modified xsi:type="dcterms:W3CDTF">2025-11-20T09:46:00Z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