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4E7BC3EB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2B469F">
        <w:rPr>
          <w:rFonts w:ascii="Verdana" w:hAnsi="Verdana"/>
          <w:sz w:val="20"/>
          <w:szCs w:val="20"/>
        </w:rPr>
        <w:t>19novembre</w:t>
      </w:r>
      <w:r w:rsidR="0067719A">
        <w:rPr>
          <w:rFonts w:ascii="Verdana" w:hAnsi="Verdana"/>
          <w:sz w:val="20"/>
          <w:szCs w:val="20"/>
        </w:rPr>
        <w:t xml:space="preserve">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2454FD47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070048">
        <w:rPr>
          <w:rFonts w:ascii="Verdana" w:hAnsi="Verdana" w:cs="Tahoma"/>
          <w:sz w:val="20"/>
          <w:szCs w:val="20"/>
        </w:rPr>
        <w:t>2</w:t>
      </w:r>
      <w:r w:rsidR="002B469F">
        <w:rPr>
          <w:rFonts w:ascii="Verdana" w:hAnsi="Verdana" w:cs="Tahoma"/>
          <w:sz w:val="20"/>
          <w:szCs w:val="20"/>
        </w:rPr>
        <w:t>178</w:t>
      </w:r>
    </w:p>
    <w:p w14:paraId="29BC33A9" w14:textId="259EB7F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6090BB1D" w:rsidR="00A4338B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AC7DF4">
        <w:rPr>
          <w:rFonts w:ascii="Verdana" w:hAnsi="Verdana" w:cs="Tahoma"/>
          <w:b/>
          <w:sz w:val="20"/>
          <w:szCs w:val="20"/>
        </w:rPr>
        <w:t>140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449095C6" w14:textId="7613D1B6" w:rsidR="002B469F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affidamento</w:t>
      </w:r>
      <w:r w:rsidR="002B469F">
        <w:rPr>
          <w:rFonts w:ascii="Verdana" w:hAnsi="Verdana" w:cs="Tahoma"/>
          <w:sz w:val="20"/>
          <w:szCs w:val="20"/>
        </w:rPr>
        <w:t xml:space="preserve"> diretto </w:t>
      </w:r>
      <w:r w:rsidR="0009583B">
        <w:rPr>
          <w:rFonts w:ascii="Verdana" w:hAnsi="Verdana" w:cs="Tahoma"/>
          <w:sz w:val="20"/>
          <w:szCs w:val="20"/>
        </w:rPr>
        <w:t>fornitura</w:t>
      </w:r>
      <w:r w:rsidR="002B469F">
        <w:rPr>
          <w:rFonts w:ascii="Verdana" w:hAnsi="Verdana" w:cs="Tahoma"/>
          <w:sz w:val="20"/>
          <w:szCs w:val="20"/>
        </w:rPr>
        <w:t xml:space="preserve"> di ausili vari per le esigenze dell’ospedale di Montecatone</w:t>
      </w:r>
    </w:p>
    <w:p w14:paraId="05D57CC8" w14:textId="77777777" w:rsidR="002B469F" w:rsidRDefault="002B469F" w:rsidP="00406AC3">
      <w:pPr>
        <w:jc w:val="both"/>
        <w:rPr>
          <w:rFonts w:ascii="Verdana" w:hAnsi="Verdana" w:cs="Tahoma"/>
          <w:sz w:val="20"/>
          <w:szCs w:val="20"/>
        </w:rPr>
      </w:pPr>
    </w:p>
    <w:p w14:paraId="5318B3F2" w14:textId="77777777" w:rsidR="002B469F" w:rsidRDefault="002B469F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Spesa inserita a budget </w:t>
      </w:r>
    </w:p>
    <w:p w14:paraId="1A71FDEB" w14:textId="322BBA3E" w:rsidR="00664642" w:rsidRDefault="002B469F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Importo imponibile stimato € 38.500 + iva al 22%</w:t>
      </w:r>
      <w:r w:rsidR="00664642">
        <w:rPr>
          <w:rFonts w:ascii="Verdana" w:hAnsi="Verdana" w:cs="Tahoma"/>
          <w:sz w:val="20"/>
          <w:szCs w:val="20"/>
        </w:rPr>
        <w:t xml:space="preserve"> </w:t>
      </w:r>
    </w:p>
    <w:p w14:paraId="2E919109" w14:textId="77777777" w:rsidR="00664642" w:rsidRDefault="00664642" w:rsidP="00406AC3">
      <w:pPr>
        <w:jc w:val="both"/>
        <w:rPr>
          <w:rFonts w:ascii="Verdana" w:hAnsi="Verdana" w:cs="Tahoma"/>
          <w:sz w:val="20"/>
          <w:szCs w:val="20"/>
        </w:rPr>
      </w:pPr>
    </w:p>
    <w:p w14:paraId="5F52B84C" w14:textId="77777777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CAVIGLIERE DI VARIE DIMENSIONI</w:t>
      </w:r>
    </w:p>
    <w:p w14:paraId="2F3A0166" w14:textId="2FF07401" w:rsidR="00664642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PESI A MANUBRIO</w:t>
      </w:r>
    </w:p>
    <w:p w14:paraId="11A1778D" w14:textId="43B25A75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PALLE MEDICHE</w:t>
      </w:r>
    </w:p>
    <w:p w14:paraId="71D99DC0" w14:textId="27ADDB30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PALLE RIGIDE GONFIABILI</w:t>
      </w:r>
    </w:p>
    <w:p w14:paraId="4CB98672" w14:textId="768D4384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BASTONI DI LEGNO</w:t>
      </w:r>
    </w:p>
    <w:p w14:paraId="2C51BE37" w14:textId="3296BBB4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CEPPI DI LEGNO</w:t>
      </w:r>
    </w:p>
    <w:p w14:paraId="6738DAC1" w14:textId="2E0AEFF1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RASTRELLIERA PER PESI </w:t>
      </w:r>
      <w:proofErr w:type="gramStart"/>
      <w:r>
        <w:rPr>
          <w:rFonts w:ascii="Verdana" w:hAnsi="Verdana" w:cs="Tahoma"/>
          <w:sz w:val="20"/>
          <w:szCs w:val="20"/>
        </w:rPr>
        <w:t>A  MANUBRIO</w:t>
      </w:r>
      <w:proofErr w:type="gramEnd"/>
    </w:p>
    <w:p w14:paraId="7DA62154" w14:textId="36809190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STEP PER FISIOTERAPIA</w:t>
      </w:r>
    </w:p>
    <w:p w14:paraId="76608A6D" w14:textId="686FC4C0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POWER WEB DI VARIE DIME</w:t>
      </w:r>
      <w:r w:rsidR="00086F1B">
        <w:rPr>
          <w:rFonts w:ascii="Verdana" w:hAnsi="Verdana" w:cs="Tahoma"/>
          <w:sz w:val="20"/>
          <w:szCs w:val="20"/>
        </w:rPr>
        <w:t>N</w:t>
      </w:r>
      <w:r>
        <w:rPr>
          <w:rFonts w:ascii="Verdana" w:hAnsi="Verdana" w:cs="Tahoma"/>
          <w:sz w:val="20"/>
          <w:szCs w:val="20"/>
        </w:rPr>
        <w:t>SIONI</w:t>
      </w:r>
    </w:p>
    <w:p w14:paraId="7EF30AE1" w14:textId="17F56B8A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PARAVENTI DIVISORI</w:t>
      </w:r>
    </w:p>
    <w:p w14:paraId="43A760D0" w14:textId="38D42AF6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CUSCINI ANTIDECUBITO </w:t>
      </w:r>
    </w:p>
    <w:p w14:paraId="749A7B49" w14:textId="590785A0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SEDILI DI TRASFERIMENTO PER VASCA</w:t>
      </w:r>
    </w:p>
    <w:p w14:paraId="20C5C955" w14:textId="53904C9E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RIALZI PER WC</w:t>
      </w:r>
    </w:p>
    <w:p w14:paraId="3C1A4957" w14:textId="38ED8B2B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TAVOLETTE PER TRASFERIMENTI</w:t>
      </w:r>
    </w:p>
    <w:p w14:paraId="13F6D2F7" w14:textId="725BA49E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ORTESI PALMARE DI VARIE MISURE</w:t>
      </w:r>
    </w:p>
    <w:p w14:paraId="34D0DDDA" w14:textId="793FF263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GINOCCHIERE DI VARIE MISURE</w:t>
      </w:r>
    </w:p>
    <w:p w14:paraId="0D7C9BD1" w14:textId="66A0E043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ORTESI PER ARTO SUPERIORE VARIE MISURE </w:t>
      </w:r>
    </w:p>
    <w:p w14:paraId="5772AAC1" w14:textId="731337EA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TUTORI PER MANO VARIE MISURE</w:t>
      </w:r>
    </w:p>
    <w:p w14:paraId="2D52ACF0" w14:textId="3F603DF6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TUTORI SPLINT VARIE MISURE</w:t>
      </w:r>
    </w:p>
    <w:p w14:paraId="3173D114" w14:textId="58F6BDB8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CUSCINI POSTURALI VARIE MISURE</w:t>
      </w:r>
    </w:p>
    <w:p w14:paraId="7E6114E8" w14:textId="5A157FE3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TAVOLI ANTROPOMETRICI</w:t>
      </w:r>
    </w:p>
    <w:p w14:paraId="4CB3A81E" w14:textId="25925E70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SOSTEGNI PER ARTO SUPERIORE</w:t>
      </w:r>
    </w:p>
    <w:p w14:paraId="075D6D1B" w14:textId="05626AFA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ORFILIGHT</w:t>
      </w:r>
    </w:p>
    <w:p w14:paraId="671D50E4" w14:textId="14A617D6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PEDANA A PIANALE TONDO </w:t>
      </w:r>
    </w:p>
    <w:p w14:paraId="1ECE8C73" w14:textId="65A014DC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BILANCIERE AD AMACA</w:t>
      </w:r>
    </w:p>
    <w:p w14:paraId="676ACCDA" w14:textId="77777777" w:rsidR="00086F1B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CARROZZINA DA PADEL </w:t>
      </w:r>
    </w:p>
    <w:p w14:paraId="2EC41A71" w14:textId="22DBDAEF" w:rsidR="002B469F" w:rsidRDefault="002B469F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CARROZZINE SUPER LEGGERE</w:t>
      </w:r>
    </w:p>
    <w:p w14:paraId="49DB61DB" w14:textId="164BD414" w:rsidR="00CD12D7" w:rsidRDefault="00CD12D7" w:rsidP="00664642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SCHIENALE PER SEDIA ACQUATEC OCEAN VIP</w:t>
      </w:r>
    </w:p>
    <w:p w14:paraId="69B78B8C" w14:textId="77777777" w:rsidR="00664642" w:rsidRDefault="00664642" w:rsidP="00406AC3">
      <w:pPr>
        <w:jc w:val="both"/>
        <w:rPr>
          <w:rFonts w:ascii="Verdana" w:hAnsi="Verdana" w:cs="Tahoma"/>
          <w:sz w:val="20"/>
          <w:szCs w:val="20"/>
        </w:rPr>
      </w:pPr>
    </w:p>
    <w:p w14:paraId="1003F900" w14:textId="77777777" w:rsidR="0045318C" w:rsidRDefault="0045318C" w:rsidP="00406AC3">
      <w:pPr>
        <w:jc w:val="both"/>
        <w:rPr>
          <w:rFonts w:ascii="Verdana" w:hAnsi="Verdana" w:cs="Tahoma"/>
          <w:sz w:val="20"/>
          <w:szCs w:val="20"/>
        </w:rPr>
      </w:pPr>
    </w:p>
    <w:p w14:paraId="0E71C2CD" w14:textId="71613A23" w:rsidR="00E37917" w:rsidRDefault="00E37917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1CF55618" w14:textId="3F3691B8" w:rsidR="0067719A" w:rsidRDefault="00F8459C" w:rsidP="0067719A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</w:t>
      </w:r>
    </w:p>
    <w:p w14:paraId="0D673E87" w14:textId="35AF749E" w:rsidR="0067719A" w:rsidRDefault="0067719A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F8459C">
        <w:rPr>
          <w:rFonts w:ascii="Verdana" w:hAnsi="Verdana" w:cs="Tahoma"/>
          <w:sz w:val="20"/>
          <w:szCs w:val="20"/>
        </w:rPr>
        <w:t>economici</w:t>
      </w:r>
    </w:p>
    <w:p w14:paraId="1FE1E84A" w14:textId="77777777" w:rsidR="00D76D81" w:rsidRDefault="00D76D81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463243C" w14:textId="5CA14DFE" w:rsidR="001D4F3B" w:rsidRDefault="00CD12D7" w:rsidP="0045318C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questa Direzione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BBC5E8B" w14:textId="6B051E20" w:rsidR="00805498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oggetto</w:t>
      </w:r>
      <w:r w:rsidR="00805498">
        <w:rPr>
          <w:rFonts w:ascii="Verdana" w:hAnsi="Verdana" w:cs="Tahoma"/>
          <w:sz w:val="20"/>
          <w:szCs w:val="20"/>
        </w:rPr>
        <w:t>, come da richiest</w:t>
      </w:r>
      <w:r w:rsidR="00CD12D7">
        <w:rPr>
          <w:rFonts w:ascii="Verdana" w:hAnsi="Verdana" w:cs="Tahoma"/>
          <w:sz w:val="20"/>
          <w:szCs w:val="20"/>
        </w:rPr>
        <w:t>a</w:t>
      </w:r>
      <w:r w:rsidR="00664642">
        <w:rPr>
          <w:rFonts w:ascii="Verdana" w:hAnsi="Verdana" w:cs="Tahoma"/>
          <w:sz w:val="20"/>
          <w:szCs w:val="20"/>
        </w:rPr>
        <w:t xml:space="preserve"> d’ acquisto pervenut</w:t>
      </w:r>
      <w:r w:rsidR="00CD12D7">
        <w:rPr>
          <w:rFonts w:ascii="Verdana" w:hAnsi="Verdana" w:cs="Tahoma"/>
          <w:sz w:val="20"/>
          <w:szCs w:val="20"/>
        </w:rPr>
        <w:t>a</w:t>
      </w:r>
      <w:r w:rsidR="00664642">
        <w:rPr>
          <w:rFonts w:ascii="Verdana" w:hAnsi="Verdana" w:cs="Tahoma"/>
          <w:sz w:val="20"/>
          <w:szCs w:val="20"/>
        </w:rPr>
        <w:t xml:space="preserve"> alla scrivente da parte della Dott.ssa Nicoletta Cava</w:t>
      </w:r>
    </w:p>
    <w:p w14:paraId="39E7CD7B" w14:textId="77777777" w:rsidR="00CD12D7" w:rsidRDefault="00CD12D7" w:rsidP="006E7533">
      <w:pPr>
        <w:rPr>
          <w:rFonts w:ascii="Verdana" w:hAnsi="Verdana" w:cs="Tahoma"/>
          <w:sz w:val="20"/>
          <w:szCs w:val="20"/>
        </w:rPr>
      </w:pPr>
    </w:p>
    <w:p w14:paraId="4F463BA5" w14:textId="028083CF" w:rsidR="00CD12D7" w:rsidRPr="00CD12D7" w:rsidRDefault="00CD12D7" w:rsidP="006E7533">
      <w:pPr>
        <w:rPr>
          <w:rFonts w:ascii="Verdana" w:hAnsi="Verdana" w:cs="Tahoma"/>
          <w:sz w:val="20"/>
          <w:szCs w:val="20"/>
          <w:u w:val="single"/>
        </w:rPr>
      </w:pPr>
      <w:r w:rsidRPr="00CD12D7">
        <w:rPr>
          <w:rFonts w:ascii="Verdana" w:hAnsi="Verdana" w:cs="Tahoma"/>
          <w:sz w:val="20"/>
          <w:szCs w:val="20"/>
          <w:u w:val="single"/>
        </w:rPr>
        <w:t>CIG:</w:t>
      </w:r>
      <w:r>
        <w:rPr>
          <w:rFonts w:ascii="Verdana" w:hAnsi="Verdana" w:cs="Tahoma"/>
          <w:sz w:val="20"/>
          <w:szCs w:val="20"/>
          <w:u w:val="single"/>
        </w:rPr>
        <w:t xml:space="preserve"> </w:t>
      </w:r>
      <w:r w:rsidRPr="00CD12D7">
        <w:rPr>
          <w:rFonts w:ascii="Verdana" w:hAnsi="Verdana" w:cs="Tahoma"/>
          <w:sz w:val="20"/>
          <w:szCs w:val="20"/>
          <w:u w:val="single"/>
        </w:rPr>
        <w:t>B930737E7C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1C200FE5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CD12D7">
        <w:rPr>
          <w:rFonts w:ascii="Verdana" w:hAnsi="Verdana" w:cs="Tahoma"/>
          <w:sz w:val="20"/>
          <w:szCs w:val="20"/>
        </w:rPr>
        <w:t>Ottobock</w:t>
      </w:r>
      <w:proofErr w:type="spellEnd"/>
      <w:r w:rsidR="00CD12D7">
        <w:rPr>
          <w:rFonts w:ascii="Verdana" w:hAnsi="Verdana" w:cs="Tahoma"/>
          <w:sz w:val="20"/>
          <w:szCs w:val="20"/>
        </w:rPr>
        <w:t xml:space="preserve"> Soluzioni Ortopediche </w:t>
      </w:r>
      <w:proofErr w:type="spellStart"/>
      <w:r w:rsidR="00CD12D7">
        <w:rPr>
          <w:rFonts w:ascii="Verdana" w:hAnsi="Verdana" w:cs="Tahoma"/>
          <w:sz w:val="20"/>
          <w:szCs w:val="20"/>
        </w:rPr>
        <w:t>srl</w:t>
      </w:r>
      <w:proofErr w:type="spellEnd"/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049D0A89" w14:textId="77777777" w:rsidR="00070048" w:rsidRPr="00BD2440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696791E4" w14:textId="77777777" w:rsidR="00CD12D7" w:rsidRDefault="00CD12D7" w:rsidP="00CD12D7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7C0A04EA" w14:textId="77777777" w:rsidR="00CD12D7" w:rsidRDefault="00CD12D7" w:rsidP="00CD12D7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04976B2" w14:textId="6E044734" w:rsidR="006D2955" w:rsidRDefault="006D2955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FBEFA87" w14:textId="187C8FFA" w:rsidR="00326F32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CD12D7">
        <w:rPr>
          <w:rFonts w:ascii="Verdana" w:hAnsi="Verdana" w:cs="Tahoma"/>
          <w:sz w:val="20"/>
          <w:szCs w:val="20"/>
        </w:rPr>
        <w:t xml:space="preserve">19 novembre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326F32">
        <w:rPr>
          <w:rFonts w:ascii="Verdana" w:hAnsi="Verdana" w:cs="Tahoma"/>
          <w:sz w:val="20"/>
          <w:szCs w:val="20"/>
        </w:rPr>
        <w:t xml:space="preserve"> </w:t>
      </w:r>
    </w:p>
    <w:p w14:paraId="3DB2D3A1" w14:textId="70F1E3FF" w:rsidR="0045318C" w:rsidRPr="00BD2440" w:rsidRDefault="0045318C" w:rsidP="0045318C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 </w:t>
      </w:r>
      <w:r w:rsidR="00CD12D7">
        <w:rPr>
          <w:rFonts w:ascii="Verdana" w:hAnsi="Verdana" w:cs="Tahoma"/>
          <w:sz w:val="20"/>
          <w:szCs w:val="20"/>
        </w:rPr>
        <w:t>Il Commissario Straordinario</w:t>
      </w:r>
      <w:r>
        <w:rPr>
          <w:rFonts w:ascii="Verdana" w:hAnsi="Verdana" w:cs="Tahoma"/>
          <w:sz w:val="20"/>
          <w:szCs w:val="20"/>
        </w:rPr>
        <w:t xml:space="preserve"> 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660FF9B7" w14:textId="14FE0238" w:rsidR="00444CC6" w:rsidRPr="0045318C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  <w:lang w:val="en-US"/>
        </w:rPr>
      </w:pPr>
      <w:r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                                              </w:t>
      </w:r>
      <w:r w:rsidR="0052265F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                                     </w:t>
      </w:r>
      <w:r w:rsidR="00AB682B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</w:t>
      </w:r>
      <w:r w:rsidR="00CD12D7">
        <w:rPr>
          <w:rFonts w:ascii="Verdana" w:hAnsi="Verdana" w:cs="Tahoma"/>
          <w:color w:val="000000" w:themeColor="text1"/>
          <w:sz w:val="20"/>
          <w:szCs w:val="20"/>
          <w:lang w:val="en-US"/>
        </w:rPr>
        <w:t>Ing. Mario Tubertini</w:t>
      </w:r>
    </w:p>
    <w:p w14:paraId="0DEBCEC4" w14:textId="3CF4834B" w:rsidR="00444CC6" w:rsidRPr="0045318C" w:rsidRDefault="00444CC6" w:rsidP="00444CC6">
      <w:pPr>
        <w:jc w:val="both"/>
        <w:rPr>
          <w:rFonts w:ascii="Verdana" w:hAnsi="Verdana" w:cs="Tahoma"/>
          <w:sz w:val="20"/>
          <w:szCs w:val="20"/>
          <w:lang w:val="en-US"/>
        </w:rPr>
      </w:pPr>
      <w:r w:rsidRPr="0045318C">
        <w:rPr>
          <w:rFonts w:ascii="Verdana" w:hAnsi="Verdana" w:cs="Tahoma"/>
          <w:sz w:val="20"/>
          <w:szCs w:val="20"/>
          <w:lang w:val="en-US"/>
        </w:rPr>
        <w:t xml:space="preserve">      </w:t>
      </w:r>
      <w:r w:rsidR="00CD12D7">
        <w:rPr>
          <w:rFonts w:ascii="Verdana" w:hAnsi="Verdana" w:cs="Tahoma"/>
          <w:sz w:val="20"/>
          <w:szCs w:val="20"/>
          <w:lang w:val="en-US"/>
        </w:rPr>
        <w:t xml:space="preserve">      </w:t>
      </w:r>
      <w:r w:rsidR="007F5C96" w:rsidRPr="0045318C">
        <w:rPr>
          <w:rFonts w:ascii="Verdana" w:hAnsi="Verdana" w:cs="Tahoma"/>
          <w:sz w:val="20"/>
          <w:szCs w:val="20"/>
          <w:lang w:val="en-US"/>
        </w:rPr>
        <w:t xml:space="preserve"> </w:t>
      </w:r>
      <w:r w:rsidRPr="0045318C">
        <w:rPr>
          <w:rFonts w:ascii="Verdana" w:hAnsi="Verdana" w:cs="Tahoma"/>
          <w:sz w:val="20"/>
          <w:szCs w:val="20"/>
          <w:lang w:val="en-US"/>
        </w:rPr>
        <w:t>s/m</w:t>
      </w:r>
      <w:r w:rsidR="007F5C96" w:rsidRPr="0045318C">
        <w:rPr>
          <w:rFonts w:ascii="Verdana" w:hAnsi="Verdana" w:cs="Tahoma"/>
          <w:sz w:val="20"/>
          <w:szCs w:val="20"/>
          <w:lang w:val="en-US"/>
        </w:rPr>
        <w:t xml:space="preserve"> </w:t>
      </w:r>
      <w:r w:rsidR="00AB682B" w:rsidRPr="0045318C">
        <w:rPr>
          <w:rFonts w:ascii="Verdana" w:hAnsi="Verdana" w:cs="Tahoma"/>
          <w:sz w:val="20"/>
          <w:szCs w:val="20"/>
          <w:lang w:val="en-US"/>
        </w:rPr>
        <w:t>M/M</w:t>
      </w:r>
    </w:p>
    <w:p w14:paraId="51B475C4" w14:textId="77777777" w:rsidR="009D6866" w:rsidRPr="0045318C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  <w:lang w:val="en-US"/>
        </w:rPr>
      </w:pPr>
    </w:p>
    <w:p w14:paraId="1316B327" w14:textId="77777777" w:rsidR="00E53965" w:rsidRPr="0045318C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  <w:lang w:val="en-US"/>
        </w:rPr>
      </w:pPr>
    </w:p>
    <w:p w14:paraId="68E39590" w14:textId="77777777" w:rsidR="008025F2" w:rsidRPr="0045318C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  <w:lang w:val="en-US"/>
        </w:rPr>
      </w:pPr>
    </w:p>
    <w:p w14:paraId="0416BEE7" w14:textId="77777777" w:rsidR="004D7328" w:rsidRPr="0045318C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  <w:lang w:val="en-US"/>
        </w:rPr>
      </w:pPr>
    </w:p>
    <w:sectPr w:rsidR="004D7328" w:rsidRPr="0045318C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A6AAA" w14:textId="77777777" w:rsidR="00243A0B" w:rsidRDefault="00243A0B">
      <w:r>
        <w:separator/>
      </w:r>
    </w:p>
  </w:endnote>
  <w:endnote w:type="continuationSeparator" w:id="0">
    <w:p w14:paraId="6AAAFF16" w14:textId="77777777" w:rsidR="00243A0B" w:rsidRDefault="00243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BC309" w14:textId="77777777" w:rsidR="00243A0B" w:rsidRDefault="00243A0B">
      <w:r>
        <w:separator/>
      </w:r>
    </w:p>
  </w:footnote>
  <w:footnote w:type="continuationSeparator" w:id="0">
    <w:p w14:paraId="2FF6AC39" w14:textId="77777777" w:rsidR="00243A0B" w:rsidRDefault="00243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1E1A"/>
    <w:multiLevelType w:val="hybridMultilevel"/>
    <w:tmpl w:val="12D84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2"/>
  </w:num>
  <w:num w:numId="2" w16cid:durableId="1350716086">
    <w:abstractNumId w:val="5"/>
  </w:num>
  <w:num w:numId="3" w16cid:durableId="154877351">
    <w:abstractNumId w:val="9"/>
  </w:num>
  <w:num w:numId="4" w16cid:durableId="187719338">
    <w:abstractNumId w:val="3"/>
  </w:num>
  <w:num w:numId="5" w16cid:durableId="307516839">
    <w:abstractNumId w:val="7"/>
  </w:num>
  <w:num w:numId="6" w16cid:durableId="722145637">
    <w:abstractNumId w:val="10"/>
  </w:num>
  <w:num w:numId="7" w16cid:durableId="1944679105">
    <w:abstractNumId w:val="4"/>
  </w:num>
  <w:num w:numId="8" w16cid:durableId="1153715232">
    <w:abstractNumId w:val="6"/>
  </w:num>
  <w:num w:numId="9" w16cid:durableId="1121151496">
    <w:abstractNumId w:val="8"/>
  </w:num>
  <w:num w:numId="10" w16cid:durableId="145172665">
    <w:abstractNumId w:val="1"/>
  </w:num>
  <w:num w:numId="11" w16cid:durableId="105127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26B"/>
    <w:rsid w:val="0002384A"/>
    <w:rsid w:val="000240AE"/>
    <w:rsid w:val="00025010"/>
    <w:rsid w:val="0002753B"/>
    <w:rsid w:val="00030B28"/>
    <w:rsid w:val="00034407"/>
    <w:rsid w:val="0004188E"/>
    <w:rsid w:val="00053E23"/>
    <w:rsid w:val="00057DC1"/>
    <w:rsid w:val="000622B8"/>
    <w:rsid w:val="0006390F"/>
    <w:rsid w:val="00070048"/>
    <w:rsid w:val="00073F36"/>
    <w:rsid w:val="00076CF1"/>
    <w:rsid w:val="00080A5A"/>
    <w:rsid w:val="00086648"/>
    <w:rsid w:val="00086F1B"/>
    <w:rsid w:val="00092558"/>
    <w:rsid w:val="0009312E"/>
    <w:rsid w:val="0009583B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B7B66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0F04"/>
    <w:rsid w:val="000F2FCC"/>
    <w:rsid w:val="0010308B"/>
    <w:rsid w:val="001172C7"/>
    <w:rsid w:val="00131030"/>
    <w:rsid w:val="00135C5A"/>
    <w:rsid w:val="00136B96"/>
    <w:rsid w:val="00141246"/>
    <w:rsid w:val="00142D36"/>
    <w:rsid w:val="00151304"/>
    <w:rsid w:val="00163E3D"/>
    <w:rsid w:val="00171BE8"/>
    <w:rsid w:val="001721BC"/>
    <w:rsid w:val="001728EB"/>
    <w:rsid w:val="00177C07"/>
    <w:rsid w:val="00181C4A"/>
    <w:rsid w:val="00182E50"/>
    <w:rsid w:val="00187C98"/>
    <w:rsid w:val="001971F5"/>
    <w:rsid w:val="001A6734"/>
    <w:rsid w:val="001A7F1E"/>
    <w:rsid w:val="001B4F73"/>
    <w:rsid w:val="001C44B3"/>
    <w:rsid w:val="001C4D88"/>
    <w:rsid w:val="001D3BA8"/>
    <w:rsid w:val="001D4F3B"/>
    <w:rsid w:val="001E1688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508E"/>
    <w:rsid w:val="00227F79"/>
    <w:rsid w:val="002323D8"/>
    <w:rsid w:val="00237B26"/>
    <w:rsid w:val="00241622"/>
    <w:rsid w:val="0024295D"/>
    <w:rsid w:val="00243A0B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469F"/>
    <w:rsid w:val="002B72F6"/>
    <w:rsid w:val="002C3837"/>
    <w:rsid w:val="002D28A5"/>
    <w:rsid w:val="002D2B94"/>
    <w:rsid w:val="002D2E20"/>
    <w:rsid w:val="002E254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073AA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02D7"/>
    <w:rsid w:val="003458E3"/>
    <w:rsid w:val="00356BA9"/>
    <w:rsid w:val="003634EA"/>
    <w:rsid w:val="003641FB"/>
    <w:rsid w:val="0036475A"/>
    <w:rsid w:val="00376D02"/>
    <w:rsid w:val="003824D9"/>
    <w:rsid w:val="003843E1"/>
    <w:rsid w:val="003929E7"/>
    <w:rsid w:val="0039715A"/>
    <w:rsid w:val="003A138F"/>
    <w:rsid w:val="003A19B1"/>
    <w:rsid w:val="003A2254"/>
    <w:rsid w:val="003A4644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318C"/>
    <w:rsid w:val="004547B7"/>
    <w:rsid w:val="004551CC"/>
    <w:rsid w:val="004623F3"/>
    <w:rsid w:val="00463A4B"/>
    <w:rsid w:val="0046444C"/>
    <w:rsid w:val="004668E8"/>
    <w:rsid w:val="00473648"/>
    <w:rsid w:val="004750C7"/>
    <w:rsid w:val="00475F62"/>
    <w:rsid w:val="004760FC"/>
    <w:rsid w:val="004805F5"/>
    <w:rsid w:val="00492916"/>
    <w:rsid w:val="004949C2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4F2821"/>
    <w:rsid w:val="00500E4A"/>
    <w:rsid w:val="00507B0B"/>
    <w:rsid w:val="0051039F"/>
    <w:rsid w:val="00512752"/>
    <w:rsid w:val="005174AC"/>
    <w:rsid w:val="0052265F"/>
    <w:rsid w:val="00524536"/>
    <w:rsid w:val="00524A9B"/>
    <w:rsid w:val="005402A1"/>
    <w:rsid w:val="00543F7C"/>
    <w:rsid w:val="00547C71"/>
    <w:rsid w:val="0055239A"/>
    <w:rsid w:val="00553F83"/>
    <w:rsid w:val="005570F3"/>
    <w:rsid w:val="00560F32"/>
    <w:rsid w:val="0056199E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A5F4C"/>
    <w:rsid w:val="005C24D0"/>
    <w:rsid w:val="005C3268"/>
    <w:rsid w:val="005D40E9"/>
    <w:rsid w:val="005D7D3A"/>
    <w:rsid w:val="005E1EB7"/>
    <w:rsid w:val="005F6993"/>
    <w:rsid w:val="00605CEA"/>
    <w:rsid w:val="006122FA"/>
    <w:rsid w:val="006156C0"/>
    <w:rsid w:val="00617224"/>
    <w:rsid w:val="00624DC1"/>
    <w:rsid w:val="00625F9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4642"/>
    <w:rsid w:val="00666913"/>
    <w:rsid w:val="00670323"/>
    <w:rsid w:val="00672A9A"/>
    <w:rsid w:val="00673E6C"/>
    <w:rsid w:val="00674D74"/>
    <w:rsid w:val="00675FC3"/>
    <w:rsid w:val="0067719A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677"/>
    <w:rsid w:val="00724861"/>
    <w:rsid w:val="0072532A"/>
    <w:rsid w:val="00726746"/>
    <w:rsid w:val="00732367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60EDD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3A2B"/>
    <w:rsid w:val="00805215"/>
    <w:rsid w:val="00805498"/>
    <w:rsid w:val="0080606D"/>
    <w:rsid w:val="00815F09"/>
    <w:rsid w:val="0081749B"/>
    <w:rsid w:val="00821760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11CA"/>
    <w:rsid w:val="008838D3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CBF"/>
    <w:rsid w:val="008D0823"/>
    <w:rsid w:val="008E49EB"/>
    <w:rsid w:val="008E4D7C"/>
    <w:rsid w:val="008E5221"/>
    <w:rsid w:val="008F2E39"/>
    <w:rsid w:val="008F47B2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5BC3"/>
    <w:rsid w:val="0092792D"/>
    <w:rsid w:val="00935F24"/>
    <w:rsid w:val="009442CC"/>
    <w:rsid w:val="00945B89"/>
    <w:rsid w:val="00953219"/>
    <w:rsid w:val="0096481A"/>
    <w:rsid w:val="00965361"/>
    <w:rsid w:val="009714F9"/>
    <w:rsid w:val="00980BAF"/>
    <w:rsid w:val="00982033"/>
    <w:rsid w:val="00983575"/>
    <w:rsid w:val="00983E0B"/>
    <w:rsid w:val="00990E52"/>
    <w:rsid w:val="00991109"/>
    <w:rsid w:val="00991EB5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129"/>
    <w:rsid w:val="009F62D6"/>
    <w:rsid w:val="00A00461"/>
    <w:rsid w:val="00A00C4E"/>
    <w:rsid w:val="00A04406"/>
    <w:rsid w:val="00A051C3"/>
    <w:rsid w:val="00A066EA"/>
    <w:rsid w:val="00A079EA"/>
    <w:rsid w:val="00A116E8"/>
    <w:rsid w:val="00A11B75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719F5"/>
    <w:rsid w:val="00A74553"/>
    <w:rsid w:val="00A911E8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C7DF4"/>
    <w:rsid w:val="00AD7EC6"/>
    <w:rsid w:val="00AE5F72"/>
    <w:rsid w:val="00AF3672"/>
    <w:rsid w:val="00AF5A54"/>
    <w:rsid w:val="00AF6C88"/>
    <w:rsid w:val="00B04031"/>
    <w:rsid w:val="00B078FD"/>
    <w:rsid w:val="00B10394"/>
    <w:rsid w:val="00B10481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36B7D"/>
    <w:rsid w:val="00B43D48"/>
    <w:rsid w:val="00B457DA"/>
    <w:rsid w:val="00B627CB"/>
    <w:rsid w:val="00B72587"/>
    <w:rsid w:val="00B7365C"/>
    <w:rsid w:val="00B76032"/>
    <w:rsid w:val="00B76728"/>
    <w:rsid w:val="00B827C1"/>
    <w:rsid w:val="00B95C0C"/>
    <w:rsid w:val="00B97027"/>
    <w:rsid w:val="00B97EF1"/>
    <w:rsid w:val="00BA7465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244"/>
    <w:rsid w:val="00C21544"/>
    <w:rsid w:val="00C2155C"/>
    <w:rsid w:val="00C26B52"/>
    <w:rsid w:val="00C30CFE"/>
    <w:rsid w:val="00C33FF1"/>
    <w:rsid w:val="00C3400B"/>
    <w:rsid w:val="00C37515"/>
    <w:rsid w:val="00C53A41"/>
    <w:rsid w:val="00C60340"/>
    <w:rsid w:val="00C775FB"/>
    <w:rsid w:val="00C81617"/>
    <w:rsid w:val="00C83237"/>
    <w:rsid w:val="00C84631"/>
    <w:rsid w:val="00C911AF"/>
    <w:rsid w:val="00C94833"/>
    <w:rsid w:val="00C96FCB"/>
    <w:rsid w:val="00CA0184"/>
    <w:rsid w:val="00CB18C0"/>
    <w:rsid w:val="00CC2F75"/>
    <w:rsid w:val="00CC3150"/>
    <w:rsid w:val="00CC5110"/>
    <w:rsid w:val="00CC7B37"/>
    <w:rsid w:val="00CC7BCE"/>
    <w:rsid w:val="00CD12D7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16248"/>
    <w:rsid w:val="00D21F0B"/>
    <w:rsid w:val="00D22A4C"/>
    <w:rsid w:val="00D32DF9"/>
    <w:rsid w:val="00D3591F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76D81"/>
    <w:rsid w:val="00D80697"/>
    <w:rsid w:val="00D82100"/>
    <w:rsid w:val="00D86124"/>
    <w:rsid w:val="00D8630E"/>
    <w:rsid w:val="00D95F78"/>
    <w:rsid w:val="00DA0914"/>
    <w:rsid w:val="00DA2149"/>
    <w:rsid w:val="00DA64D6"/>
    <w:rsid w:val="00DC218E"/>
    <w:rsid w:val="00DC2659"/>
    <w:rsid w:val="00DC3011"/>
    <w:rsid w:val="00DC57F7"/>
    <w:rsid w:val="00DD23C1"/>
    <w:rsid w:val="00DE2D1A"/>
    <w:rsid w:val="00DE3D0F"/>
    <w:rsid w:val="00DF5C9F"/>
    <w:rsid w:val="00DF7BC9"/>
    <w:rsid w:val="00E216BC"/>
    <w:rsid w:val="00E31304"/>
    <w:rsid w:val="00E35562"/>
    <w:rsid w:val="00E37917"/>
    <w:rsid w:val="00E41623"/>
    <w:rsid w:val="00E43639"/>
    <w:rsid w:val="00E43CAC"/>
    <w:rsid w:val="00E445F1"/>
    <w:rsid w:val="00E44D0A"/>
    <w:rsid w:val="00E47C19"/>
    <w:rsid w:val="00E53965"/>
    <w:rsid w:val="00E54C7F"/>
    <w:rsid w:val="00E55CE9"/>
    <w:rsid w:val="00E6303C"/>
    <w:rsid w:val="00E64FE3"/>
    <w:rsid w:val="00E804C5"/>
    <w:rsid w:val="00E8104C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0AD6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19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6</cp:revision>
  <cp:lastPrinted>2025-10-27T14:32:00Z</cp:lastPrinted>
  <dcterms:created xsi:type="dcterms:W3CDTF">2025-11-19T14:23:00Z</dcterms:created>
  <dcterms:modified xsi:type="dcterms:W3CDTF">2025-11-21T14:22:00Z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